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7794E" w14:textId="5AD9FFE8" w:rsidR="007B545D" w:rsidRDefault="00130C4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84BDC8" wp14:editId="137791B6">
                <wp:simplePos x="0" y="0"/>
                <wp:positionH relativeFrom="margin">
                  <wp:posOffset>-76200</wp:posOffset>
                </wp:positionH>
                <wp:positionV relativeFrom="paragraph">
                  <wp:posOffset>-311150</wp:posOffset>
                </wp:positionV>
                <wp:extent cx="6915150" cy="990600"/>
                <wp:effectExtent l="0" t="0" r="19050" b="19050"/>
                <wp:wrapNone/>
                <wp:docPr id="6" name="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990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57EFA1" w14:textId="37AAF768" w:rsidR="00130C40" w:rsidRPr="00A97107" w:rsidRDefault="001E2CDF" w:rsidP="00130C40">
                            <w:pPr>
                              <w:jc w:val="right"/>
                              <w:rPr>
                                <w:rFonts w:ascii="Gill Sans MT" w:eastAsia="Gill Sans MT" w:hAnsi="Gill Sans MT" w:cs="Times New Roman"/>
                                <w:color w:val="70AD47" w:themeColor="accent6"/>
                                <w:sz w:val="40"/>
                                <w:szCs w:val="40"/>
                              </w:rPr>
                            </w:pPr>
                            <w:r w:rsidRPr="00A97107">
                              <w:rPr>
                                <w:rFonts w:ascii="Gill Sans MT" w:eastAsia="Gill Sans MT" w:hAnsi="Gill Sans MT" w:cs="Times New Roman"/>
                                <w:color w:val="70AD47" w:themeColor="accent6"/>
                                <w:sz w:val="40"/>
                                <w:szCs w:val="40"/>
                              </w:rPr>
                              <w:t>FULL NAME</w:t>
                            </w:r>
                          </w:p>
                          <w:p w14:paraId="1690A911" w14:textId="77777777" w:rsidR="00130C40" w:rsidRPr="00A97107" w:rsidRDefault="00130C40" w:rsidP="00130C40">
                            <w:pPr>
                              <w:jc w:val="right"/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color w:val="70AD47" w:themeColor="accent6"/>
                                <w:sz w:val="40"/>
                                <w:szCs w:val="40"/>
                              </w:rPr>
                            </w:pPr>
                            <w:r w:rsidRPr="00A97107">
                              <w:rPr>
                                <w:rFonts w:ascii="Gill Sans MT" w:hAnsi="Gill Sans MT"/>
                                <w:b/>
                                <w:bCs/>
                                <w:color w:val="70AD47" w:themeColor="accent6"/>
                              </w:rPr>
                              <w:t>CURRICULUM VITAE</w:t>
                            </w:r>
                          </w:p>
                          <w:p w14:paraId="46B29FC8" w14:textId="7BA75ADD" w:rsidR="00130C40" w:rsidRPr="00A97107" w:rsidRDefault="00130C40" w:rsidP="00130C40">
                            <w:pPr>
                              <w:pStyle w:val="Footer"/>
                              <w:rPr>
                                <w:color w:val="70AD47" w:themeColor="accent6"/>
                              </w:rPr>
                            </w:pPr>
                            <w:r w:rsidRPr="00A97107">
                              <w:rPr>
                                <w:noProof/>
                                <w:color w:val="70AD47" w:themeColor="accent6"/>
                              </w:rPr>
                              <w:drawing>
                                <wp:inline distT="0" distB="0" distL="0" distR="0" wp14:anchorId="19F53D0E" wp14:editId="5137E606">
                                  <wp:extent cx="133350" cy="133350"/>
                                  <wp:effectExtent l="0" t="0" r="0" b="0"/>
                                  <wp:docPr id="1" name="Graphic 1" descr="Receiv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receiver.sv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3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97107">
                              <w:rPr>
                                <w:noProof/>
                                <w:color w:val="70AD47" w:themeColor="accent6"/>
                              </w:rPr>
                              <w:t xml:space="preserve"> </w:t>
                            </w:r>
                            <w:r w:rsidR="001E2CDF" w:rsidRPr="00A97107">
                              <w:rPr>
                                <w:noProof/>
                                <w:color w:val="70AD47" w:themeColor="accent6"/>
                              </w:rPr>
                              <w:t>Phone Number</w:t>
                            </w:r>
                            <w:r w:rsidRPr="00A97107">
                              <w:rPr>
                                <w:noProof/>
                                <w:color w:val="70AD47" w:themeColor="accent6"/>
                              </w:rPr>
                              <w:t xml:space="preserve">   </w:t>
                            </w:r>
                            <w:r w:rsidRPr="00A97107">
                              <w:rPr>
                                <w:noProof/>
                                <w:color w:val="70AD47" w:themeColor="accent6"/>
                              </w:rPr>
                              <w:drawing>
                                <wp:inline distT="0" distB="0" distL="0" distR="0" wp14:anchorId="1790C242" wp14:editId="7C31E05E">
                                  <wp:extent cx="123825" cy="123825"/>
                                  <wp:effectExtent l="0" t="0" r="9525" b="9525"/>
                                  <wp:docPr id="2" name="Graphic 2" descr="Emai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email.sv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97107">
                              <w:rPr>
                                <w:noProof/>
                                <w:color w:val="70AD47" w:themeColor="accent6"/>
                              </w:rPr>
                              <w:t xml:space="preserve"> </w:t>
                            </w:r>
                            <w:r w:rsidR="001E2CDF" w:rsidRPr="00A97107">
                              <w:rPr>
                                <w:color w:val="70AD47" w:themeColor="accent6"/>
                              </w:rPr>
                              <w:t xml:space="preserve">Email Address </w:t>
                            </w:r>
                            <w:r w:rsidRPr="00A97107">
                              <w:rPr>
                                <w:noProof/>
                                <w:color w:val="70AD47" w:themeColor="accent6"/>
                              </w:rPr>
                              <w:drawing>
                                <wp:inline distT="0" distB="0" distL="0" distR="0" wp14:anchorId="6D6840BD" wp14:editId="20797AD9">
                                  <wp:extent cx="85725" cy="85725"/>
                                  <wp:effectExtent l="19050" t="19050" r="28575" b="2857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240px-Linkedin_icon.svg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3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725" cy="85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E2CDF" w:rsidRPr="00A97107">
                              <w:rPr>
                                <w:color w:val="70AD47" w:themeColor="accent6"/>
                              </w:rPr>
                              <w:t>LinkedIn</w:t>
                            </w:r>
                            <w:r w:rsidR="00BF4C58">
                              <w:rPr>
                                <w:color w:val="70AD47" w:themeColor="accent6"/>
                              </w:rPr>
                              <w:t xml:space="preserve"> Web Address</w:t>
                            </w:r>
                            <w:r w:rsidRPr="00A97107">
                              <w:rPr>
                                <w:noProof/>
                                <w:color w:val="70AD47" w:themeColor="accent6"/>
                              </w:rPr>
                              <w:t xml:space="preserve">   .</w:t>
                            </w:r>
                          </w:p>
                          <w:p w14:paraId="4DA894BF" w14:textId="77777777" w:rsidR="00130C40" w:rsidRPr="001C3CB4" w:rsidRDefault="00130C40" w:rsidP="00130C40">
                            <w:pPr>
                              <w:pStyle w:val="Footer"/>
                              <w:jc w:val="both"/>
                              <w:rPr>
                                <w:color w:val="37B6AE" w:themeColor="accent1"/>
                              </w:rPr>
                            </w:pPr>
                          </w:p>
                          <w:p w14:paraId="575F3C1A" w14:textId="77777777" w:rsidR="00130C40" w:rsidRDefault="00130C40" w:rsidP="00130C40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84BDC8" id="Red rectangle" o:spid="_x0000_s1026" style="position:absolute;left:0;text-align:left;margin-left:-6pt;margin-top:-24.5pt;width:544.5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" fillcolor="white [3201]" strokecolor="#70ad47 [3209]" strokeweight="1pt">
                <v:textbox>
                  <w:txbxContent>
                    <w:p w14:paraId="2657EFA1" w14:textId="37AAF768" w:rsidR="00130C40" w:rsidRPr="00A97107" w:rsidRDefault="001E2CDF" w:rsidP="00130C40">
                      <w:pPr>
                        <w:jc w:val="right"/>
                        <w:rPr>
                          <w:rFonts w:ascii="Gill Sans MT" w:eastAsia="Gill Sans MT" w:hAnsi="Gill Sans MT" w:cs="Times New Roman"/>
                          <w:color w:val="70AD47" w:themeColor="accent6"/>
                          <w:sz w:val="40"/>
                          <w:szCs w:val="40"/>
                        </w:rPr>
                      </w:pPr>
                      <w:r w:rsidRPr="00A97107">
                        <w:rPr>
                          <w:rFonts w:ascii="Gill Sans MT" w:eastAsia="Gill Sans MT" w:hAnsi="Gill Sans MT" w:cs="Times New Roman"/>
                          <w:color w:val="70AD47" w:themeColor="accent6"/>
                          <w:sz w:val="40"/>
                          <w:szCs w:val="40"/>
                        </w:rPr>
                        <w:t>FULL NAME</w:t>
                      </w:r>
                    </w:p>
                    <w:p w14:paraId="1690A911" w14:textId="77777777" w:rsidR="00130C40" w:rsidRPr="00A97107" w:rsidRDefault="00130C40" w:rsidP="00130C40">
                      <w:pPr>
                        <w:jc w:val="right"/>
                        <w:rPr>
                          <w:rFonts w:ascii="Gill Sans MT" w:eastAsia="Gill Sans MT" w:hAnsi="Gill Sans MT" w:cs="Times New Roman"/>
                          <w:b/>
                          <w:bCs/>
                          <w:color w:val="70AD47" w:themeColor="accent6"/>
                          <w:sz w:val="40"/>
                          <w:szCs w:val="40"/>
                        </w:rPr>
                      </w:pPr>
                      <w:r w:rsidRPr="00A97107">
                        <w:rPr>
                          <w:rFonts w:ascii="Gill Sans MT" w:hAnsi="Gill Sans MT"/>
                          <w:b/>
                          <w:bCs/>
                          <w:color w:val="70AD47" w:themeColor="accent6"/>
                        </w:rPr>
                        <w:t>CURRICULUM VITAE</w:t>
                      </w:r>
                    </w:p>
                    <w:p w14:paraId="46B29FC8" w14:textId="7BA75ADD" w:rsidR="00130C40" w:rsidRPr="00A97107" w:rsidRDefault="00130C40" w:rsidP="00130C40">
                      <w:pPr>
                        <w:pStyle w:val="Footer"/>
                        <w:rPr>
                          <w:color w:val="70AD47" w:themeColor="accent6"/>
                        </w:rPr>
                      </w:pPr>
                      <w:r w:rsidRPr="00A97107">
                        <w:rPr>
                          <w:noProof/>
                          <w:color w:val="70AD47" w:themeColor="accent6"/>
                        </w:rPr>
                        <w:drawing>
                          <wp:inline distT="0" distB="0" distL="0" distR="0" wp14:anchorId="19F53D0E" wp14:editId="5137E606">
                            <wp:extent cx="133350" cy="133350"/>
                            <wp:effectExtent l="0" t="0" r="0" b="0"/>
                            <wp:docPr id="1" name="Graphic 1" descr="Receive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receiver.sv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5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3350" cy="133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97107">
                        <w:rPr>
                          <w:noProof/>
                          <w:color w:val="70AD47" w:themeColor="accent6"/>
                        </w:rPr>
                        <w:t xml:space="preserve"> </w:t>
                      </w:r>
                      <w:r w:rsidR="001E2CDF" w:rsidRPr="00A97107">
                        <w:rPr>
                          <w:noProof/>
                          <w:color w:val="70AD47" w:themeColor="accent6"/>
                        </w:rPr>
                        <w:t>Phone Number</w:t>
                      </w:r>
                      <w:r w:rsidRPr="00A97107">
                        <w:rPr>
                          <w:noProof/>
                          <w:color w:val="70AD47" w:themeColor="accent6"/>
                        </w:rPr>
                        <w:t xml:space="preserve">   </w:t>
                      </w:r>
                      <w:r w:rsidRPr="00A97107">
                        <w:rPr>
                          <w:noProof/>
                          <w:color w:val="70AD47" w:themeColor="accent6"/>
                        </w:rPr>
                        <w:drawing>
                          <wp:inline distT="0" distB="0" distL="0" distR="0" wp14:anchorId="1790C242" wp14:editId="7C31E05E">
                            <wp:extent cx="123825" cy="123825"/>
                            <wp:effectExtent l="0" t="0" r="9525" b="9525"/>
                            <wp:docPr id="2" name="Graphic 2" descr="Emai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email.svg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97107">
                        <w:rPr>
                          <w:noProof/>
                          <w:color w:val="70AD47" w:themeColor="accent6"/>
                        </w:rPr>
                        <w:t xml:space="preserve"> </w:t>
                      </w:r>
                      <w:r w:rsidR="001E2CDF" w:rsidRPr="00A97107">
                        <w:rPr>
                          <w:color w:val="70AD47" w:themeColor="accent6"/>
                        </w:rPr>
                        <w:t xml:space="preserve">Email Address </w:t>
                      </w:r>
                      <w:r w:rsidRPr="00A97107">
                        <w:rPr>
                          <w:noProof/>
                          <w:color w:val="70AD47" w:themeColor="accent6"/>
                        </w:rPr>
                        <w:drawing>
                          <wp:inline distT="0" distB="0" distL="0" distR="0" wp14:anchorId="6D6840BD" wp14:editId="20797AD9">
                            <wp:extent cx="85725" cy="85725"/>
                            <wp:effectExtent l="19050" t="19050" r="28575" b="2857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240px-Linkedin_icon.svg.pn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725" cy="8572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accent6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E2CDF" w:rsidRPr="00A97107">
                        <w:rPr>
                          <w:color w:val="70AD47" w:themeColor="accent6"/>
                        </w:rPr>
                        <w:t>LinkedIn</w:t>
                      </w:r>
                      <w:r w:rsidR="00BF4C58">
                        <w:rPr>
                          <w:color w:val="70AD47" w:themeColor="accent6"/>
                        </w:rPr>
                        <w:t xml:space="preserve"> Web Address</w:t>
                      </w:r>
                      <w:r w:rsidRPr="00A97107">
                        <w:rPr>
                          <w:noProof/>
                          <w:color w:val="70AD47" w:themeColor="accent6"/>
                        </w:rPr>
                        <w:t xml:space="preserve">   .</w:t>
                      </w:r>
                    </w:p>
                    <w:p w14:paraId="4DA894BF" w14:textId="77777777" w:rsidR="00130C40" w:rsidRPr="001C3CB4" w:rsidRDefault="00130C40" w:rsidP="00130C40">
                      <w:pPr>
                        <w:pStyle w:val="Footer"/>
                        <w:jc w:val="both"/>
                        <w:rPr>
                          <w:color w:val="37B6AE" w:themeColor="accent1"/>
                        </w:rPr>
                      </w:pPr>
                    </w:p>
                    <w:p w14:paraId="575F3C1A" w14:textId="77777777" w:rsidR="00130C40" w:rsidRDefault="00130C40" w:rsidP="00130C40">
                      <w:pPr>
                        <w:jc w:val="right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005483C" w14:textId="5364BE01" w:rsidR="007B545D" w:rsidRDefault="007B545D"/>
    <w:p w14:paraId="4A477E3A" w14:textId="1D0D22B3" w:rsidR="007B545D" w:rsidRDefault="007B545D"/>
    <w:p w14:paraId="1BF8EFDE" w14:textId="77777777" w:rsidR="001319E1" w:rsidRDefault="001319E1"/>
    <w:tbl>
      <w:tblPr>
        <w:tblStyle w:val="TableGrid"/>
        <w:tblW w:w="10891" w:type="dxa"/>
        <w:tblInd w:w="-113" w:type="dxa"/>
        <w:tblLook w:val="04A0" w:firstRow="1" w:lastRow="0" w:firstColumn="1" w:lastColumn="0" w:noHBand="0" w:noVBand="1"/>
      </w:tblPr>
      <w:tblGrid>
        <w:gridCol w:w="2652"/>
        <w:gridCol w:w="6"/>
        <w:gridCol w:w="64"/>
        <w:gridCol w:w="2686"/>
        <w:gridCol w:w="37"/>
        <w:gridCol w:w="1329"/>
        <w:gridCol w:w="1394"/>
        <w:gridCol w:w="2723"/>
      </w:tblGrid>
      <w:tr w:rsidR="00D97214" w:rsidRPr="00066BC9" w14:paraId="4EC6988A" w14:textId="77777777" w:rsidTr="00DA71B7">
        <w:trPr>
          <w:trHeight w:val="238"/>
        </w:trPr>
        <w:tc>
          <w:tcPr>
            <w:tcW w:w="10891" w:type="dxa"/>
            <w:gridSpan w:val="8"/>
            <w:tcBorders>
              <w:top w:val="single" w:sz="4" w:space="0" w:color="70AD47" w:themeColor="accent6"/>
              <w:left w:val="single" w:sz="4" w:space="0" w:color="70AD47"/>
              <w:bottom w:val="single" w:sz="4" w:space="0" w:color="70AD47" w:themeColor="accent6"/>
              <w:right w:val="single" w:sz="4" w:space="0" w:color="70AD47" w:themeColor="accent6"/>
            </w:tcBorders>
          </w:tcPr>
          <w:p w14:paraId="0F0159CA" w14:textId="77777777" w:rsidR="00713614" w:rsidRDefault="00066BC9" w:rsidP="002F19DB">
            <w:pPr>
              <w:jc w:val="left"/>
              <w:rPr>
                <w:rFonts w:asciiTheme="majorHAnsi" w:hAnsiTheme="majorHAnsi"/>
                <w:b/>
                <w:color w:val="70AD47" w:themeColor="accent6"/>
                <w:lang w:val="en-GB"/>
              </w:rPr>
            </w:pPr>
            <w:r w:rsidRPr="00BF4C58">
              <w:rPr>
                <w:rFonts w:asciiTheme="majorHAnsi" w:hAnsiTheme="majorHAnsi"/>
                <w:b/>
                <w:color w:val="70AD47" w:themeColor="accent6"/>
                <w:lang w:val="en-GB"/>
              </w:rPr>
              <w:t>SUMMARY</w:t>
            </w:r>
          </w:p>
          <w:p w14:paraId="23249DCD" w14:textId="0B491D9A" w:rsidR="002E0803" w:rsidRPr="00BF4C58" w:rsidRDefault="002E0803" w:rsidP="002F19DB">
            <w:pPr>
              <w:jc w:val="left"/>
              <w:rPr>
                <w:rFonts w:asciiTheme="majorHAnsi" w:hAnsiTheme="majorHAnsi"/>
                <w:b/>
                <w:color w:val="70AD47" w:themeColor="accent6"/>
                <w:lang w:val="en-GB"/>
              </w:rPr>
            </w:pPr>
          </w:p>
        </w:tc>
      </w:tr>
      <w:tr w:rsidR="00D97214" w:rsidRPr="00066BC9" w14:paraId="0EE0D288" w14:textId="77777777" w:rsidTr="00FC0A2D">
        <w:trPr>
          <w:trHeight w:val="238"/>
        </w:trPr>
        <w:tc>
          <w:tcPr>
            <w:tcW w:w="10891" w:type="dxa"/>
            <w:gridSpan w:val="8"/>
            <w:tcBorders>
              <w:top w:val="single" w:sz="4" w:space="0" w:color="70AD47" w:themeColor="accent6"/>
              <w:left w:val="single" w:sz="4" w:space="0" w:color="70AD47"/>
              <w:bottom w:val="single" w:sz="4" w:space="0" w:color="70AD47" w:themeColor="accent6"/>
              <w:right w:val="single" w:sz="4" w:space="0" w:color="70AD47"/>
            </w:tcBorders>
          </w:tcPr>
          <w:p w14:paraId="2135475B" w14:textId="6C6FF9D4" w:rsidR="00634BCD" w:rsidRPr="00BF4C58" w:rsidRDefault="00DF20ED" w:rsidP="00634BCD">
            <w:pPr>
              <w:pStyle w:val="ListParagraph"/>
              <w:numPr>
                <w:ilvl w:val="0"/>
                <w:numId w:val="23"/>
              </w:numPr>
              <w:jc w:val="both"/>
              <w:rPr>
                <w:color w:val="385623" w:themeColor="accent6" w:themeShade="80"/>
                <w:lang w:val="en-GB"/>
              </w:rPr>
            </w:pPr>
            <w:r w:rsidRPr="00BF4C58">
              <w:rPr>
                <w:color w:val="385623" w:themeColor="accent6" w:themeShade="80"/>
                <w:lang w:val="en-GB"/>
              </w:rPr>
              <w:t>What</w:t>
            </w:r>
            <w:r w:rsidR="004C1A6D" w:rsidRPr="00BF4C58">
              <w:rPr>
                <w:color w:val="385623" w:themeColor="accent6" w:themeShade="80"/>
                <w:lang w:val="en-GB"/>
              </w:rPr>
              <w:t xml:space="preserve"> skills and experience do you have?</w:t>
            </w:r>
          </w:p>
          <w:p w14:paraId="688FE5DF" w14:textId="7EB08B23" w:rsidR="008E637D" w:rsidRPr="00BF4C58" w:rsidRDefault="004C1A6D" w:rsidP="00634BCD">
            <w:pPr>
              <w:pStyle w:val="ListParagraph"/>
              <w:numPr>
                <w:ilvl w:val="0"/>
                <w:numId w:val="23"/>
              </w:numPr>
              <w:jc w:val="both"/>
              <w:rPr>
                <w:color w:val="385623" w:themeColor="accent6" w:themeShade="80"/>
                <w:lang w:val="en-GB"/>
              </w:rPr>
            </w:pPr>
            <w:r w:rsidRPr="00BF4C58">
              <w:rPr>
                <w:color w:val="385623" w:themeColor="accent6" w:themeShade="80"/>
                <w:lang w:val="en-GB"/>
              </w:rPr>
              <w:t>How do they apply to the role?</w:t>
            </w:r>
          </w:p>
          <w:p w14:paraId="2C89CC35" w14:textId="77777777" w:rsidR="002F55EC" w:rsidRDefault="004C1A6D" w:rsidP="000158BF">
            <w:pPr>
              <w:pStyle w:val="ListParagraph"/>
              <w:numPr>
                <w:ilvl w:val="0"/>
                <w:numId w:val="23"/>
              </w:numPr>
              <w:jc w:val="both"/>
              <w:rPr>
                <w:color w:val="385623" w:themeColor="accent6" w:themeShade="80"/>
                <w:lang w:val="en-GB"/>
              </w:rPr>
            </w:pPr>
            <w:r w:rsidRPr="00BF4C58">
              <w:rPr>
                <w:color w:val="385623" w:themeColor="accent6" w:themeShade="80"/>
                <w:lang w:val="en-GB"/>
              </w:rPr>
              <w:t>Why do you want this role?</w:t>
            </w:r>
          </w:p>
          <w:p w14:paraId="75B72A5B" w14:textId="0061370E" w:rsidR="000158BF" w:rsidRPr="000158BF" w:rsidRDefault="000158BF" w:rsidP="000158BF">
            <w:pPr>
              <w:jc w:val="both"/>
              <w:rPr>
                <w:color w:val="385623" w:themeColor="accent6" w:themeShade="80"/>
                <w:lang w:val="en-GB"/>
              </w:rPr>
            </w:pPr>
          </w:p>
        </w:tc>
      </w:tr>
      <w:tr w:rsidR="00855A90" w:rsidRPr="00066BC9" w14:paraId="10FB3D51" w14:textId="77777777" w:rsidTr="00FC0A2D">
        <w:trPr>
          <w:trHeight w:val="238"/>
        </w:trPr>
        <w:tc>
          <w:tcPr>
            <w:tcW w:w="10891" w:type="dxa"/>
            <w:gridSpan w:val="8"/>
            <w:tcBorders>
              <w:top w:val="single" w:sz="4" w:space="0" w:color="37B6AE" w:themeColor="accent1"/>
              <w:left w:val="single" w:sz="4" w:space="0" w:color="70AD47"/>
              <w:bottom w:val="single" w:sz="4" w:space="0" w:color="70AD47" w:themeColor="accent6"/>
              <w:right w:val="single" w:sz="4" w:space="0" w:color="70AD47"/>
            </w:tcBorders>
          </w:tcPr>
          <w:p w14:paraId="139E5BAB" w14:textId="77777777" w:rsidR="00713614" w:rsidRDefault="00631545" w:rsidP="00093D9B">
            <w:pPr>
              <w:jc w:val="left"/>
              <w:rPr>
                <w:rFonts w:asciiTheme="majorHAnsi" w:hAnsiTheme="majorHAnsi"/>
                <w:b/>
                <w:color w:val="70AD47" w:themeColor="accent6"/>
                <w:lang w:val="en-GB"/>
              </w:rPr>
            </w:pPr>
            <w:r w:rsidRPr="00BF4C58">
              <w:rPr>
                <w:rFonts w:asciiTheme="majorHAnsi" w:hAnsiTheme="majorHAnsi"/>
                <w:b/>
                <w:color w:val="70AD47" w:themeColor="accent6"/>
                <w:lang w:val="en-GB"/>
              </w:rPr>
              <w:t>S</w:t>
            </w:r>
            <w:r w:rsidR="004778BC" w:rsidRPr="00BF4C58">
              <w:rPr>
                <w:rFonts w:asciiTheme="majorHAnsi" w:hAnsiTheme="majorHAnsi"/>
                <w:b/>
                <w:color w:val="70AD47" w:themeColor="accent6"/>
                <w:lang w:val="en-GB"/>
              </w:rPr>
              <w:t>KILLS</w:t>
            </w:r>
            <w:r w:rsidR="00093D9B" w:rsidRPr="00BF4C58">
              <w:rPr>
                <w:rFonts w:asciiTheme="majorHAnsi" w:hAnsiTheme="majorHAnsi"/>
                <w:b/>
                <w:color w:val="70AD47" w:themeColor="accent6"/>
                <w:lang w:val="en-GB"/>
              </w:rPr>
              <w:t xml:space="preserve"> AND EXPERTISE</w:t>
            </w:r>
          </w:p>
          <w:p w14:paraId="67C879F3" w14:textId="4862DBFD" w:rsidR="002F55EC" w:rsidRPr="00BF4C58" w:rsidRDefault="002F55EC" w:rsidP="00093D9B">
            <w:pPr>
              <w:jc w:val="left"/>
              <w:rPr>
                <w:rFonts w:asciiTheme="majorHAnsi" w:hAnsiTheme="majorHAnsi"/>
                <w:b/>
                <w:color w:val="70AD47" w:themeColor="accent6"/>
                <w:lang w:val="en-GB"/>
              </w:rPr>
            </w:pPr>
          </w:p>
        </w:tc>
      </w:tr>
      <w:tr w:rsidR="00C314B0" w:rsidRPr="00066BC9" w14:paraId="7708B54D" w14:textId="77777777" w:rsidTr="00FC0A2D">
        <w:trPr>
          <w:trHeight w:val="844"/>
        </w:trPr>
        <w:tc>
          <w:tcPr>
            <w:tcW w:w="5408" w:type="dxa"/>
            <w:gridSpan w:val="4"/>
            <w:tcBorders>
              <w:top w:val="single" w:sz="4" w:space="0" w:color="70AD47" w:themeColor="accent6"/>
              <w:left w:val="single" w:sz="4" w:space="0" w:color="70AD47"/>
              <w:bottom w:val="single" w:sz="4" w:space="0" w:color="70AD47" w:themeColor="accent6"/>
              <w:right w:val="nil"/>
            </w:tcBorders>
          </w:tcPr>
          <w:p w14:paraId="0631B024" w14:textId="79EF816A" w:rsidR="00C314B0" w:rsidRPr="00BF4C58" w:rsidRDefault="00651B4A" w:rsidP="00C314B0">
            <w:pPr>
              <w:pStyle w:val="ListParagraph"/>
              <w:numPr>
                <w:ilvl w:val="0"/>
                <w:numId w:val="25"/>
              </w:numPr>
              <w:spacing w:line="276" w:lineRule="auto"/>
              <w:jc w:val="both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Skill/expertise</w:t>
            </w:r>
          </w:p>
          <w:p w14:paraId="423CA9DB" w14:textId="0507C51A" w:rsidR="00651B4A" w:rsidRPr="00BF4C58" w:rsidRDefault="00651B4A" w:rsidP="00651B4A">
            <w:pPr>
              <w:pStyle w:val="ListParagraph"/>
              <w:numPr>
                <w:ilvl w:val="0"/>
                <w:numId w:val="25"/>
              </w:numPr>
              <w:spacing w:line="276" w:lineRule="auto"/>
              <w:jc w:val="both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Skill/expertise</w:t>
            </w:r>
          </w:p>
          <w:p w14:paraId="2C4D05E9" w14:textId="6784608B" w:rsidR="00651B4A" w:rsidRPr="00BF4C58" w:rsidRDefault="00651B4A" w:rsidP="00651B4A">
            <w:pPr>
              <w:pStyle w:val="ListParagraph"/>
              <w:numPr>
                <w:ilvl w:val="0"/>
                <w:numId w:val="25"/>
              </w:numPr>
              <w:spacing w:line="276" w:lineRule="auto"/>
              <w:jc w:val="both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Skill/expertise</w:t>
            </w:r>
          </w:p>
          <w:p w14:paraId="5DFAEC14" w14:textId="3881A3C0" w:rsidR="00C314B0" w:rsidRPr="00BF4C58" w:rsidRDefault="00C314B0" w:rsidP="00651B4A">
            <w:pPr>
              <w:pStyle w:val="ListParagraph"/>
              <w:spacing w:line="276" w:lineRule="auto"/>
              <w:ind w:left="360"/>
              <w:jc w:val="both"/>
              <w:rPr>
                <w:color w:val="385623" w:themeColor="accent6" w:themeShade="80"/>
                <w:lang w:val="en-GB"/>
              </w:rPr>
            </w:pPr>
          </w:p>
        </w:tc>
        <w:tc>
          <w:tcPr>
            <w:tcW w:w="5483" w:type="dxa"/>
            <w:gridSpan w:val="4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single" w:sz="4" w:space="0" w:color="70AD47"/>
            </w:tcBorders>
          </w:tcPr>
          <w:p w14:paraId="0CDFEEF0" w14:textId="02634729" w:rsidR="00651B4A" w:rsidRPr="00BF4C58" w:rsidRDefault="00651B4A" w:rsidP="00651B4A">
            <w:pPr>
              <w:pStyle w:val="ListParagraph"/>
              <w:numPr>
                <w:ilvl w:val="0"/>
                <w:numId w:val="25"/>
              </w:numPr>
              <w:spacing w:line="276" w:lineRule="auto"/>
              <w:jc w:val="both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Skill/expertise</w:t>
            </w:r>
          </w:p>
          <w:p w14:paraId="05DE12A8" w14:textId="63769F05" w:rsidR="00651B4A" w:rsidRPr="00BF4C58" w:rsidRDefault="00651B4A" w:rsidP="00651B4A">
            <w:pPr>
              <w:pStyle w:val="ListParagraph"/>
              <w:numPr>
                <w:ilvl w:val="0"/>
                <w:numId w:val="25"/>
              </w:numPr>
              <w:spacing w:line="276" w:lineRule="auto"/>
              <w:jc w:val="both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Skill/expertise</w:t>
            </w:r>
          </w:p>
          <w:p w14:paraId="337E639D" w14:textId="39AAF10B" w:rsidR="00651B4A" w:rsidRPr="00BF4C58" w:rsidRDefault="00651B4A" w:rsidP="00651B4A">
            <w:pPr>
              <w:pStyle w:val="ListParagraph"/>
              <w:numPr>
                <w:ilvl w:val="0"/>
                <w:numId w:val="25"/>
              </w:numPr>
              <w:spacing w:line="276" w:lineRule="auto"/>
              <w:jc w:val="both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Skill/expertise</w:t>
            </w:r>
          </w:p>
          <w:p w14:paraId="116BFE55" w14:textId="4137FBF7" w:rsidR="00C314B0" w:rsidRPr="00BF4C58" w:rsidRDefault="00C314B0" w:rsidP="00651B4A">
            <w:pPr>
              <w:pStyle w:val="ListParagraph"/>
              <w:spacing w:line="276" w:lineRule="auto"/>
              <w:ind w:left="360"/>
              <w:jc w:val="both"/>
              <w:rPr>
                <w:color w:val="385623" w:themeColor="accent6" w:themeShade="80"/>
                <w:lang w:val="en-GB"/>
              </w:rPr>
            </w:pPr>
          </w:p>
        </w:tc>
      </w:tr>
      <w:tr w:rsidR="007B545D" w:rsidRPr="00066BC9" w14:paraId="758BEF7B" w14:textId="77777777" w:rsidTr="00FC0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8"/>
        </w:trPr>
        <w:tc>
          <w:tcPr>
            <w:tcW w:w="10891" w:type="dxa"/>
            <w:gridSpan w:val="8"/>
            <w:tcBorders>
              <w:top w:val="single" w:sz="4" w:space="0" w:color="37B6AE" w:themeColor="accent1"/>
              <w:left w:val="single" w:sz="4" w:space="0" w:color="70AD47"/>
              <w:right w:val="single" w:sz="4" w:space="0" w:color="70AD47"/>
            </w:tcBorders>
          </w:tcPr>
          <w:p w14:paraId="60367E9C" w14:textId="77777777" w:rsidR="00713614" w:rsidRDefault="00BF4C58" w:rsidP="007B545D">
            <w:pPr>
              <w:jc w:val="left"/>
              <w:rPr>
                <w:rFonts w:asciiTheme="majorHAnsi" w:hAnsiTheme="majorHAnsi"/>
                <w:b/>
                <w:color w:val="70AD47" w:themeColor="accent6"/>
                <w:lang w:val="en-GB"/>
              </w:rPr>
            </w:pPr>
            <w:r w:rsidRPr="00BF4C58">
              <w:rPr>
                <w:rFonts w:asciiTheme="majorHAnsi" w:hAnsiTheme="majorHAnsi"/>
                <w:b/>
                <w:color w:val="70AD47" w:themeColor="accent6"/>
                <w:lang w:val="en-GB"/>
              </w:rPr>
              <w:t>PROFESSIONAL</w:t>
            </w:r>
            <w:r w:rsidR="007B545D" w:rsidRPr="00BF4C58">
              <w:rPr>
                <w:rFonts w:asciiTheme="majorHAnsi" w:hAnsiTheme="majorHAnsi"/>
                <w:b/>
                <w:color w:val="70AD47" w:themeColor="accent6"/>
                <w:lang w:val="en-GB"/>
              </w:rPr>
              <w:t xml:space="preserve"> EXPERIENCE</w:t>
            </w:r>
          </w:p>
          <w:p w14:paraId="14575606" w14:textId="3D2F7208" w:rsidR="002F55EC" w:rsidRPr="00BF4C58" w:rsidRDefault="002F55EC" w:rsidP="007B545D">
            <w:pPr>
              <w:jc w:val="left"/>
              <w:rPr>
                <w:rFonts w:asciiTheme="majorHAnsi" w:hAnsiTheme="majorHAnsi"/>
                <w:b/>
                <w:color w:val="70AD47" w:themeColor="accent6"/>
                <w:lang w:val="en-GB"/>
              </w:rPr>
            </w:pPr>
          </w:p>
        </w:tc>
      </w:tr>
      <w:tr w:rsidR="00473BE3" w:rsidRPr="00066BC9" w14:paraId="089D5909" w14:textId="77777777" w:rsidTr="00FC0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8"/>
        </w:trPr>
        <w:tc>
          <w:tcPr>
            <w:tcW w:w="2652" w:type="dxa"/>
            <w:tcBorders>
              <w:top w:val="single" w:sz="4" w:space="0" w:color="70AD47" w:themeColor="accent6"/>
              <w:left w:val="single" w:sz="4" w:space="0" w:color="70AD47"/>
            </w:tcBorders>
          </w:tcPr>
          <w:p w14:paraId="657E6059" w14:textId="72BB4A36" w:rsidR="007B545D" w:rsidRPr="00B34AEB" w:rsidRDefault="00B34AEB" w:rsidP="007B545D">
            <w:pPr>
              <w:jc w:val="left"/>
              <w:rPr>
                <w:b/>
                <w:bCs/>
                <w:color w:val="385623" w:themeColor="accent6" w:themeShade="80"/>
                <w:lang w:val="en-GB"/>
              </w:rPr>
            </w:pPr>
            <w:bookmarkStart w:id="0" w:name="_Hlk67660186"/>
            <w:r w:rsidRPr="00B34AEB">
              <w:rPr>
                <w:b/>
                <w:bCs/>
                <w:color w:val="385623" w:themeColor="accent6" w:themeShade="80"/>
                <w:lang w:val="en-GB"/>
              </w:rPr>
              <w:t>Job Title</w:t>
            </w:r>
          </w:p>
          <w:p w14:paraId="04B75C0B" w14:textId="157488C0" w:rsidR="00B34AEB" w:rsidRDefault="00651B4A" w:rsidP="007B545D">
            <w:pPr>
              <w:jc w:val="left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Organisation</w:t>
            </w:r>
          </w:p>
          <w:p w14:paraId="3C432D2B" w14:textId="036918F1" w:rsidR="007B545D" w:rsidRPr="00BF4C58" w:rsidRDefault="00B34AEB" w:rsidP="007B545D">
            <w:pPr>
              <w:jc w:val="left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Month Year – Month Year</w:t>
            </w:r>
            <w:r w:rsidR="007B545D" w:rsidRPr="00BF4C58">
              <w:rPr>
                <w:color w:val="385623" w:themeColor="accent6" w:themeShade="80"/>
                <w:lang w:val="en-GB"/>
              </w:rPr>
              <w:t xml:space="preserve"> </w:t>
            </w:r>
          </w:p>
          <w:p w14:paraId="3897BA9E" w14:textId="77777777" w:rsidR="007B545D" w:rsidRPr="00BF4C58" w:rsidRDefault="007B545D" w:rsidP="00B34AEB">
            <w:pPr>
              <w:jc w:val="left"/>
              <w:rPr>
                <w:color w:val="385623" w:themeColor="accent6" w:themeShade="80"/>
                <w:lang w:val="en-GB"/>
              </w:rPr>
            </w:pPr>
          </w:p>
        </w:tc>
        <w:tc>
          <w:tcPr>
            <w:tcW w:w="8239" w:type="dxa"/>
            <w:gridSpan w:val="7"/>
            <w:tcBorders>
              <w:top w:val="single" w:sz="4" w:space="0" w:color="70AD47" w:themeColor="accent6"/>
              <w:right w:val="single" w:sz="4" w:space="0" w:color="70AD47"/>
            </w:tcBorders>
          </w:tcPr>
          <w:p w14:paraId="04D74F76" w14:textId="0FA8CA59" w:rsidR="005F53EC" w:rsidRPr="00BF4C58" w:rsidRDefault="00544DE6" w:rsidP="009F7FF3">
            <w:pPr>
              <w:jc w:val="both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O</w:t>
            </w:r>
            <w:r w:rsidR="002545CC">
              <w:rPr>
                <w:color w:val="385623" w:themeColor="accent6" w:themeShade="80"/>
                <w:lang w:val="en-GB"/>
              </w:rPr>
              <w:t>verall responsibilities and impact</w:t>
            </w:r>
          </w:p>
          <w:p w14:paraId="24E4846C" w14:textId="1AD17E40" w:rsidR="00544DE6" w:rsidRDefault="00544DE6" w:rsidP="00544DE6">
            <w:pPr>
              <w:pStyle w:val="ListParagraph"/>
              <w:numPr>
                <w:ilvl w:val="0"/>
                <w:numId w:val="13"/>
              </w:numPr>
              <w:ind w:left="435" w:hanging="425"/>
              <w:jc w:val="both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K</w:t>
            </w:r>
            <w:r w:rsidR="002545CC">
              <w:rPr>
                <w:color w:val="385623" w:themeColor="accent6" w:themeShade="80"/>
                <w:lang w:val="en-GB"/>
              </w:rPr>
              <w:t>ey achievement</w:t>
            </w:r>
          </w:p>
          <w:p w14:paraId="7FA2147E" w14:textId="77777777" w:rsidR="00544DE6" w:rsidRDefault="00544DE6" w:rsidP="00544DE6">
            <w:pPr>
              <w:pStyle w:val="ListParagraph"/>
              <w:numPr>
                <w:ilvl w:val="0"/>
                <w:numId w:val="13"/>
              </w:numPr>
              <w:spacing w:after="60" w:line="259" w:lineRule="auto"/>
              <w:ind w:left="435" w:hanging="425"/>
              <w:jc w:val="both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Key achievement</w:t>
            </w:r>
          </w:p>
          <w:p w14:paraId="71E52AA6" w14:textId="2A6A1A08" w:rsidR="00544DE6" w:rsidRPr="00544DE6" w:rsidRDefault="00544DE6" w:rsidP="00544DE6">
            <w:pPr>
              <w:pStyle w:val="ListParagraph"/>
              <w:numPr>
                <w:ilvl w:val="0"/>
                <w:numId w:val="13"/>
              </w:numPr>
              <w:spacing w:after="60" w:line="259" w:lineRule="auto"/>
              <w:ind w:left="435" w:hanging="425"/>
              <w:jc w:val="both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Key achievement</w:t>
            </w:r>
          </w:p>
          <w:p w14:paraId="7A39707D" w14:textId="508E917E" w:rsidR="00380139" w:rsidRPr="00BF4C58" w:rsidRDefault="00380139" w:rsidP="00F114F2">
            <w:pPr>
              <w:pStyle w:val="ListParagraph"/>
              <w:ind w:left="435"/>
              <w:jc w:val="both"/>
              <w:rPr>
                <w:color w:val="385623" w:themeColor="accent6" w:themeShade="80"/>
                <w:lang w:val="en-GB"/>
              </w:rPr>
            </w:pPr>
          </w:p>
        </w:tc>
      </w:tr>
      <w:bookmarkEnd w:id="0"/>
      <w:tr w:rsidR="002545CC" w:rsidRPr="00066BC9" w14:paraId="046C9C93" w14:textId="77777777" w:rsidTr="00FC0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8"/>
        </w:trPr>
        <w:tc>
          <w:tcPr>
            <w:tcW w:w="2652" w:type="dxa"/>
            <w:tcBorders>
              <w:left w:val="single" w:sz="4" w:space="0" w:color="70AD47"/>
            </w:tcBorders>
          </w:tcPr>
          <w:p w14:paraId="2F7724BA" w14:textId="77777777" w:rsidR="002545CC" w:rsidRPr="00B34AEB" w:rsidRDefault="002545CC" w:rsidP="002545CC">
            <w:pPr>
              <w:jc w:val="left"/>
              <w:rPr>
                <w:b/>
                <w:bCs/>
                <w:color w:val="385623" w:themeColor="accent6" w:themeShade="80"/>
                <w:lang w:val="en-GB"/>
              </w:rPr>
            </w:pPr>
            <w:r w:rsidRPr="00B34AEB">
              <w:rPr>
                <w:b/>
                <w:bCs/>
                <w:color w:val="385623" w:themeColor="accent6" w:themeShade="80"/>
                <w:lang w:val="en-GB"/>
              </w:rPr>
              <w:t>Job Title</w:t>
            </w:r>
          </w:p>
          <w:p w14:paraId="08C8BF67" w14:textId="6BD87129" w:rsidR="002545CC" w:rsidRDefault="00651B4A" w:rsidP="002545CC">
            <w:pPr>
              <w:jc w:val="left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Organisation</w:t>
            </w:r>
          </w:p>
          <w:p w14:paraId="18638D64" w14:textId="77777777" w:rsidR="002545CC" w:rsidRPr="00BF4C58" w:rsidRDefault="002545CC" w:rsidP="002545CC">
            <w:pPr>
              <w:jc w:val="left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Month Year – Month Year</w:t>
            </w:r>
            <w:r w:rsidRPr="00BF4C58">
              <w:rPr>
                <w:color w:val="385623" w:themeColor="accent6" w:themeShade="80"/>
                <w:lang w:val="en-GB"/>
              </w:rPr>
              <w:t xml:space="preserve"> </w:t>
            </w:r>
          </w:p>
          <w:p w14:paraId="07375279" w14:textId="77777777" w:rsidR="002545CC" w:rsidRPr="00BF4C58" w:rsidRDefault="002545CC" w:rsidP="002545CC">
            <w:pPr>
              <w:jc w:val="left"/>
              <w:rPr>
                <w:color w:val="385623" w:themeColor="accent6" w:themeShade="80"/>
                <w:lang w:val="en-GB"/>
              </w:rPr>
            </w:pPr>
          </w:p>
        </w:tc>
        <w:tc>
          <w:tcPr>
            <w:tcW w:w="8239" w:type="dxa"/>
            <w:gridSpan w:val="7"/>
            <w:tcBorders>
              <w:right w:val="single" w:sz="4" w:space="0" w:color="70AD47"/>
            </w:tcBorders>
          </w:tcPr>
          <w:p w14:paraId="60E72A40" w14:textId="77777777" w:rsidR="00544DE6" w:rsidRPr="00BF4C58" w:rsidRDefault="00544DE6" w:rsidP="00544DE6">
            <w:pPr>
              <w:jc w:val="both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Overall responsibilities and impact</w:t>
            </w:r>
          </w:p>
          <w:p w14:paraId="1F4CBCFB" w14:textId="77777777" w:rsidR="00544DE6" w:rsidRDefault="00544DE6" w:rsidP="00544DE6">
            <w:pPr>
              <w:pStyle w:val="ListParagraph"/>
              <w:numPr>
                <w:ilvl w:val="0"/>
                <w:numId w:val="13"/>
              </w:numPr>
              <w:ind w:left="435" w:hanging="425"/>
              <w:jc w:val="both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Key achievement</w:t>
            </w:r>
          </w:p>
          <w:p w14:paraId="5DFAB9F4" w14:textId="77777777" w:rsidR="00544DE6" w:rsidRDefault="00544DE6" w:rsidP="00544DE6">
            <w:pPr>
              <w:pStyle w:val="ListParagraph"/>
              <w:numPr>
                <w:ilvl w:val="0"/>
                <w:numId w:val="13"/>
              </w:numPr>
              <w:spacing w:after="60" w:line="259" w:lineRule="auto"/>
              <w:ind w:left="435" w:hanging="425"/>
              <w:jc w:val="both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Key achievement</w:t>
            </w:r>
          </w:p>
          <w:p w14:paraId="76BCBE7F" w14:textId="77777777" w:rsidR="00544DE6" w:rsidRPr="00544DE6" w:rsidRDefault="00544DE6" w:rsidP="00544DE6">
            <w:pPr>
              <w:pStyle w:val="ListParagraph"/>
              <w:numPr>
                <w:ilvl w:val="0"/>
                <w:numId w:val="13"/>
              </w:numPr>
              <w:spacing w:after="60" w:line="259" w:lineRule="auto"/>
              <w:ind w:left="435" w:hanging="425"/>
              <w:jc w:val="both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Key achievement</w:t>
            </w:r>
          </w:p>
          <w:p w14:paraId="60144374" w14:textId="7CB7C9EE" w:rsidR="002545CC" w:rsidRPr="00BF4C58" w:rsidRDefault="002545CC" w:rsidP="002545CC">
            <w:pPr>
              <w:jc w:val="both"/>
              <w:rPr>
                <w:color w:val="385623" w:themeColor="accent6" w:themeShade="80"/>
                <w:lang w:val="en-GB"/>
              </w:rPr>
            </w:pPr>
          </w:p>
        </w:tc>
      </w:tr>
      <w:tr w:rsidR="002545CC" w:rsidRPr="00066BC9" w14:paraId="2B1134F4" w14:textId="77777777" w:rsidTr="002545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8"/>
        </w:trPr>
        <w:tc>
          <w:tcPr>
            <w:tcW w:w="2652" w:type="dxa"/>
            <w:tcBorders>
              <w:left w:val="single" w:sz="4" w:space="0" w:color="70AD47"/>
              <w:bottom w:val="single" w:sz="4" w:space="0" w:color="70AD47" w:themeColor="accent6"/>
            </w:tcBorders>
          </w:tcPr>
          <w:p w14:paraId="3F40B77B" w14:textId="77777777" w:rsidR="002545CC" w:rsidRPr="00B34AEB" w:rsidRDefault="002545CC" w:rsidP="002545CC">
            <w:pPr>
              <w:jc w:val="left"/>
              <w:rPr>
                <w:b/>
                <w:bCs/>
                <w:color w:val="385623" w:themeColor="accent6" w:themeShade="80"/>
                <w:lang w:val="en-GB"/>
              </w:rPr>
            </w:pPr>
            <w:r w:rsidRPr="00B34AEB">
              <w:rPr>
                <w:b/>
                <w:bCs/>
                <w:color w:val="385623" w:themeColor="accent6" w:themeShade="80"/>
                <w:lang w:val="en-GB"/>
              </w:rPr>
              <w:t>Job Title</w:t>
            </w:r>
          </w:p>
          <w:p w14:paraId="30CBCA31" w14:textId="64F18106" w:rsidR="002545CC" w:rsidRDefault="00651B4A" w:rsidP="002545CC">
            <w:pPr>
              <w:jc w:val="left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Organisation</w:t>
            </w:r>
          </w:p>
          <w:p w14:paraId="151891D8" w14:textId="77777777" w:rsidR="002545CC" w:rsidRPr="00BF4C58" w:rsidRDefault="002545CC" w:rsidP="002545CC">
            <w:pPr>
              <w:jc w:val="left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Month Year – Month Year</w:t>
            </w:r>
            <w:r w:rsidRPr="00BF4C58">
              <w:rPr>
                <w:color w:val="385623" w:themeColor="accent6" w:themeShade="80"/>
                <w:lang w:val="en-GB"/>
              </w:rPr>
              <w:t xml:space="preserve"> </w:t>
            </w:r>
          </w:p>
          <w:p w14:paraId="38AAB280" w14:textId="77777777" w:rsidR="002545CC" w:rsidRPr="00BF4C58" w:rsidRDefault="002545CC" w:rsidP="002545CC">
            <w:pPr>
              <w:jc w:val="left"/>
              <w:rPr>
                <w:color w:val="385623" w:themeColor="accent6" w:themeShade="80"/>
                <w:lang w:val="en-GB"/>
              </w:rPr>
            </w:pPr>
          </w:p>
        </w:tc>
        <w:tc>
          <w:tcPr>
            <w:tcW w:w="8239" w:type="dxa"/>
            <w:gridSpan w:val="7"/>
            <w:tcBorders>
              <w:bottom w:val="single" w:sz="4" w:space="0" w:color="70AD47" w:themeColor="accent6"/>
              <w:right w:val="single" w:sz="4" w:space="0" w:color="70AD47"/>
            </w:tcBorders>
          </w:tcPr>
          <w:p w14:paraId="7DECA84B" w14:textId="77777777" w:rsidR="00544DE6" w:rsidRPr="00BF4C58" w:rsidRDefault="00544DE6" w:rsidP="00544DE6">
            <w:pPr>
              <w:jc w:val="both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Overall responsibilities and impact</w:t>
            </w:r>
          </w:p>
          <w:p w14:paraId="7B0139C2" w14:textId="77777777" w:rsidR="00544DE6" w:rsidRDefault="00544DE6" w:rsidP="00544DE6">
            <w:pPr>
              <w:pStyle w:val="ListParagraph"/>
              <w:numPr>
                <w:ilvl w:val="0"/>
                <w:numId w:val="13"/>
              </w:numPr>
              <w:ind w:left="435" w:hanging="425"/>
              <w:jc w:val="both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Key achievement</w:t>
            </w:r>
          </w:p>
          <w:p w14:paraId="7911B2B2" w14:textId="77777777" w:rsidR="00544DE6" w:rsidRDefault="00544DE6" w:rsidP="00544DE6">
            <w:pPr>
              <w:pStyle w:val="ListParagraph"/>
              <w:numPr>
                <w:ilvl w:val="0"/>
                <w:numId w:val="13"/>
              </w:numPr>
              <w:spacing w:after="60" w:line="259" w:lineRule="auto"/>
              <w:ind w:left="435" w:hanging="425"/>
              <w:jc w:val="both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Key achievement</w:t>
            </w:r>
          </w:p>
          <w:p w14:paraId="3701542B" w14:textId="77777777" w:rsidR="00544DE6" w:rsidRPr="00544DE6" w:rsidRDefault="00544DE6" w:rsidP="00544DE6">
            <w:pPr>
              <w:pStyle w:val="ListParagraph"/>
              <w:numPr>
                <w:ilvl w:val="0"/>
                <w:numId w:val="13"/>
              </w:numPr>
              <w:spacing w:after="60" w:line="259" w:lineRule="auto"/>
              <w:ind w:left="435" w:hanging="425"/>
              <w:jc w:val="both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Key achievement</w:t>
            </w:r>
          </w:p>
          <w:p w14:paraId="55BF684D" w14:textId="49C8D546" w:rsidR="002545CC" w:rsidRPr="00BF4C58" w:rsidRDefault="002545CC" w:rsidP="002545CC">
            <w:pPr>
              <w:pStyle w:val="ListParagraph"/>
              <w:ind w:left="435"/>
              <w:jc w:val="both"/>
              <w:rPr>
                <w:color w:val="385623" w:themeColor="accent6" w:themeShade="80"/>
                <w:lang w:val="en-GB"/>
              </w:rPr>
            </w:pPr>
          </w:p>
        </w:tc>
      </w:tr>
      <w:tr w:rsidR="00D75B26" w:rsidRPr="00066BC9" w14:paraId="44D37CA6" w14:textId="77777777" w:rsidTr="004E3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8"/>
        </w:trPr>
        <w:tc>
          <w:tcPr>
            <w:tcW w:w="10891" w:type="dxa"/>
            <w:gridSpan w:val="8"/>
            <w:tcBorders>
              <w:left w:val="single" w:sz="4" w:space="0" w:color="70AD47"/>
              <w:bottom w:val="single" w:sz="4" w:space="0" w:color="70AD47" w:themeColor="accent6"/>
              <w:right w:val="single" w:sz="4" w:space="0" w:color="70AD47"/>
            </w:tcBorders>
          </w:tcPr>
          <w:p w14:paraId="32F6B563" w14:textId="77777777" w:rsidR="00D75B26" w:rsidRDefault="00D75B26" w:rsidP="00D75B26">
            <w:pPr>
              <w:jc w:val="left"/>
              <w:rPr>
                <w:b/>
                <w:color w:val="70AD47" w:themeColor="accent6"/>
                <w:lang w:val="en-GB"/>
              </w:rPr>
            </w:pPr>
            <w:r w:rsidRPr="00BF4C58">
              <w:rPr>
                <w:b/>
                <w:color w:val="70AD47" w:themeColor="accent6"/>
                <w:lang w:val="en-GB"/>
              </w:rPr>
              <w:t>QUALIFICATION</w:t>
            </w:r>
            <w:r>
              <w:rPr>
                <w:b/>
                <w:color w:val="70AD47" w:themeColor="accent6"/>
                <w:lang w:val="en-GB"/>
              </w:rPr>
              <w:t>S</w:t>
            </w:r>
          </w:p>
          <w:p w14:paraId="3145261A" w14:textId="77777777" w:rsidR="00D75B26" w:rsidRDefault="00D75B26" w:rsidP="002545CC">
            <w:pPr>
              <w:jc w:val="both"/>
              <w:rPr>
                <w:rFonts w:asciiTheme="majorHAnsi" w:hAnsiTheme="majorHAnsi"/>
                <w:b/>
                <w:bCs/>
                <w:color w:val="70AD47" w:themeColor="accent6"/>
                <w:lang w:val="en-GB"/>
              </w:rPr>
            </w:pPr>
          </w:p>
        </w:tc>
      </w:tr>
      <w:tr w:rsidR="009A123D" w:rsidRPr="00066BC9" w14:paraId="30EC5102" w14:textId="77777777" w:rsidTr="004E3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2722" w:type="dxa"/>
            <w:gridSpan w:val="3"/>
            <w:tcBorders>
              <w:top w:val="single" w:sz="4" w:space="0" w:color="70AD47" w:themeColor="accent6"/>
              <w:left w:val="single" w:sz="4" w:space="0" w:color="70AD47"/>
            </w:tcBorders>
          </w:tcPr>
          <w:p w14:paraId="7BB261AB" w14:textId="7BB1A21B" w:rsidR="009A123D" w:rsidRPr="004E3CF9" w:rsidRDefault="004E3CF9" w:rsidP="004E3CF9">
            <w:pPr>
              <w:jc w:val="left"/>
              <w:rPr>
                <w:b/>
                <w:bCs/>
                <w:color w:val="385623" w:themeColor="accent6" w:themeShade="80"/>
                <w:lang w:val="en-GB"/>
              </w:rPr>
            </w:pPr>
            <w:r>
              <w:rPr>
                <w:b/>
                <w:bCs/>
                <w:color w:val="385623" w:themeColor="accent6" w:themeShade="80"/>
                <w:lang w:val="en-GB"/>
              </w:rPr>
              <w:t>Qualification</w:t>
            </w:r>
          </w:p>
        </w:tc>
        <w:tc>
          <w:tcPr>
            <w:tcW w:w="2723" w:type="dxa"/>
            <w:gridSpan w:val="2"/>
            <w:tcBorders>
              <w:top w:val="single" w:sz="4" w:space="0" w:color="70AD47" w:themeColor="accent6"/>
            </w:tcBorders>
          </w:tcPr>
          <w:p w14:paraId="0559E053" w14:textId="3BBEA7DF" w:rsidR="009A123D" w:rsidRPr="00865FB8" w:rsidRDefault="004E3CF9" w:rsidP="002545CC">
            <w:pPr>
              <w:jc w:val="both"/>
              <w:rPr>
                <w:rFonts w:asciiTheme="majorHAnsi" w:hAnsiTheme="majorHAnsi"/>
                <w:lang w:val="en-GB"/>
              </w:rPr>
            </w:pPr>
            <w:r w:rsidRPr="00865FB8">
              <w:rPr>
                <w:rFonts w:asciiTheme="majorHAnsi" w:hAnsiTheme="majorHAnsi"/>
                <w:lang w:val="en-GB"/>
              </w:rPr>
              <w:t>Subject</w:t>
            </w:r>
          </w:p>
        </w:tc>
        <w:tc>
          <w:tcPr>
            <w:tcW w:w="2723" w:type="dxa"/>
            <w:gridSpan w:val="2"/>
            <w:tcBorders>
              <w:top w:val="single" w:sz="4" w:space="0" w:color="70AD47" w:themeColor="accent6"/>
            </w:tcBorders>
          </w:tcPr>
          <w:p w14:paraId="63FF85B9" w14:textId="258633D9" w:rsidR="009A123D" w:rsidRPr="00865FB8" w:rsidRDefault="00865FB8" w:rsidP="002545CC">
            <w:pPr>
              <w:jc w:val="both"/>
              <w:rPr>
                <w:rFonts w:asciiTheme="majorHAnsi" w:hAnsiTheme="majorHAnsi"/>
                <w:lang w:val="en-GB"/>
              </w:rPr>
            </w:pPr>
            <w:r w:rsidRPr="00865FB8">
              <w:rPr>
                <w:rFonts w:asciiTheme="majorHAnsi" w:hAnsiTheme="majorHAnsi"/>
                <w:lang w:val="en-GB"/>
              </w:rPr>
              <w:t xml:space="preserve">Year </w:t>
            </w:r>
          </w:p>
        </w:tc>
        <w:tc>
          <w:tcPr>
            <w:tcW w:w="2723" w:type="dxa"/>
            <w:tcBorders>
              <w:top w:val="single" w:sz="4" w:space="0" w:color="70AD47" w:themeColor="accent6"/>
              <w:right w:val="single" w:sz="4" w:space="0" w:color="70AD47"/>
            </w:tcBorders>
          </w:tcPr>
          <w:p w14:paraId="14A2498D" w14:textId="160D1F51" w:rsidR="009A123D" w:rsidRPr="00865FB8" w:rsidRDefault="00865FB8" w:rsidP="002545CC">
            <w:pPr>
              <w:jc w:val="both"/>
              <w:rPr>
                <w:rFonts w:asciiTheme="majorHAnsi" w:hAnsiTheme="majorHAnsi"/>
                <w:lang w:val="en-GB"/>
              </w:rPr>
            </w:pPr>
            <w:r w:rsidRPr="00865FB8">
              <w:rPr>
                <w:rFonts w:asciiTheme="majorHAnsi" w:hAnsiTheme="majorHAnsi"/>
                <w:lang w:val="en-GB"/>
              </w:rPr>
              <w:t>Awarding Body</w:t>
            </w:r>
          </w:p>
        </w:tc>
      </w:tr>
      <w:tr w:rsidR="00C71077" w:rsidRPr="00066BC9" w14:paraId="3F7ECCBD" w14:textId="77777777" w:rsidTr="004E3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2722" w:type="dxa"/>
            <w:gridSpan w:val="3"/>
            <w:tcBorders>
              <w:left w:val="single" w:sz="4" w:space="0" w:color="70AD47"/>
            </w:tcBorders>
          </w:tcPr>
          <w:p w14:paraId="182F3AD8" w14:textId="052885F0" w:rsidR="00C71077" w:rsidRPr="004E3CF9" w:rsidRDefault="00C71077" w:rsidP="00C71077">
            <w:pPr>
              <w:jc w:val="left"/>
              <w:rPr>
                <w:b/>
                <w:bCs/>
                <w:color w:val="385623" w:themeColor="accent6" w:themeShade="80"/>
                <w:lang w:val="en-GB"/>
              </w:rPr>
            </w:pPr>
            <w:r>
              <w:rPr>
                <w:b/>
                <w:bCs/>
                <w:color w:val="385623" w:themeColor="accent6" w:themeShade="80"/>
                <w:lang w:val="en-GB"/>
              </w:rPr>
              <w:t>Qualification</w:t>
            </w:r>
          </w:p>
        </w:tc>
        <w:tc>
          <w:tcPr>
            <w:tcW w:w="2723" w:type="dxa"/>
            <w:gridSpan w:val="2"/>
          </w:tcPr>
          <w:p w14:paraId="66F13DDE" w14:textId="7EA6EFBF" w:rsidR="00C71077" w:rsidRPr="00865FB8" w:rsidRDefault="00C71077" w:rsidP="00C71077">
            <w:pPr>
              <w:jc w:val="both"/>
              <w:rPr>
                <w:rFonts w:asciiTheme="majorHAnsi" w:hAnsiTheme="majorHAnsi"/>
                <w:lang w:val="en-GB"/>
              </w:rPr>
            </w:pPr>
            <w:r w:rsidRPr="00865FB8">
              <w:rPr>
                <w:rFonts w:asciiTheme="majorHAnsi" w:hAnsiTheme="majorHAnsi"/>
                <w:lang w:val="en-GB"/>
              </w:rPr>
              <w:t>Subject</w:t>
            </w:r>
          </w:p>
        </w:tc>
        <w:tc>
          <w:tcPr>
            <w:tcW w:w="2723" w:type="dxa"/>
            <w:gridSpan w:val="2"/>
          </w:tcPr>
          <w:p w14:paraId="4FDF5FD7" w14:textId="65486EFE" w:rsidR="00C71077" w:rsidRPr="00865FB8" w:rsidRDefault="00C71077" w:rsidP="00C71077">
            <w:pPr>
              <w:jc w:val="both"/>
              <w:rPr>
                <w:rFonts w:asciiTheme="majorHAnsi" w:hAnsiTheme="majorHAnsi"/>
                <w:lang w:val="en-GB"/>
              </w:rPr>
            </w:pPr>
            <w:r w:rsidRPr="00865FB8">
              <w:rPr>
                <w:rFonts w:asciiTheme="majorHAnsi" w:hAnsiTheme="majorHAnsi"/>
                <w:lang w:val="en-GB"/>
              </w:rPr>
              <w:t xml:space="preserve">Year </w:t>
            </w:r>
          </w:p>
        </w:tc>
        <w:tc>
          <w:tcPr>
            <w:tcW w:w="2723" w:type="dxa"/>
            <w:tcBorders>
              <w:right w:val="single" w:sz="4" w:space="0" w:color="70AD47"/>
            </w:tcBorders>
          </w:tcPr>
          <w:p w14:paraId="416AF67C" w14:textId="26D6E2D0" w:rsidR="00C71077" w:rsidRPr="00865FB8" w:rsidRDefault="00C71077" w:rsidP="00C71077">
            <w:pPr>
              <w:jc w:val="both"/>
              <w:rPr>
                <w:rFonts w:asciiTheme="majorHAnsi" w:hAnsiTheme="majorHAnsi"/>
                <w:lang w:val="en-GB"/>
              </w:rPr>
            </w:pPr>
            <w:r w:rsidRPr="00865FB8">
              <w:rPr>
                <w:rFonts w:asciiTheme="majorHAnsi" w:hAnsiTheme="majorHAnsi"/>
                <w:lang w:val="en-GB"/>
              </w:rPr>
              <w:t>Awarding Body</w:t>
            </w:r>
          </w:p>
        </w:tc>
      </w:tr>
      <w:tr w:rsidR="00865FB8" w:rsidRPr="00066BC9" w14:paraId="3D772E53" w14:textId="77777777" w:rsidTr="004E3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2722" w:type="dxa"/>
            <w:gridSpan w:val="3"/>
            <w:tcBorders>
              <w:left w:val="single" w:sz="4" w:space="0" w:color="70AD47"/>
            </w:tcBorders>
          </w:tcPr>
          <w:p w14:paraId="29409E80" w14:textId="17BC9C70" w:rsidR="00865FB8" w:rsidRDefault="00865FB8" w:rsidP="00865FB8">
            <w:pPr>
              <w:jc w:val="both"/>
              <w:rPr>
                <w:rFonts w:asciiTheme="majorHAnsi" w:hAnsiTheme="majorHAnsi"/>
                <w:b/>
                <w:bCs/>
                <w:color w:val="70AD47" w:themeColor="accent6"/>
                <w:lang w:val="en-GB"/>
              </w:rPr>
            </w:pPr>
            <w:r>
              <w:rPr>
                <w:b/>
                <w:bCs/>
                <w:color w:val="385623" w:themeColor="accent6" w:themeShade="80"/>
                <w:lang w:val="en-GB"/>
              </w:rPr>
              <w:t>Qualification</w:t>
            </w:r>
          </w:p>
        </w:tc>
        <w:tc>
          <w:tcPr>
            <w:tcW w:w="2723" w:type="dxa"/>
            <w:gridSpan w:val="2"/>
          </w:tcPr>
          <w:p w14:paraId="2F0D4EDF" w14:textId="39CA20AC" w:rsidR="00865FB8" w:rsidRDefault="00865FB8" w:rsidP="00865FB8">
            <w:pPr>
              <w:jc w:val="both"/>
              <w:rPr>
                <w:rFonts w:asciiTheme="majorHAnsi" w:hAnsiTheme="majorHAnsi"/>
                <w:b/>
                <w:bCs/>
                <w:color w:val="70AD47" w:themeColor="accent6"/>
                <w:lang w:val="en-GB"/>
              </w:rPr>
            </w:pPr>
            <w:r w:rsidRPr="00865FB8">
              <w:rPr>
                <w:rFonts w:asciiTheme="majorHAnsi" w:hAnsiTheme="majorHAnsi"/>
                <w:lang w:val="en-GB"/>
              </w:rPr>
              <w:t>Subject</w:t>
            </w:r>
          </w:p>
        </w:tc>
        <w:tc>
          <w:tcPr>
            <w:tcW w:w="2723" w:type="dxa"/>
            <w:gridSpan w:val="2"/>
          </w:tcPr>
          <w:p w14:paraId="2C978798" w14:textId="1A5431DD" w:rsidR="00865FB8" w:rsidRDefault="00865FB8" w:rsidP="00865FB8">
            <w:pPr>
              <w:jc w:val="both"/>
              <w:rPr>
                <w:rFonts w:asciiTheme="majorHAnsi" w:hAnsiTheme="majorHAnsi"/>
                <w:b/>
                <w:bCs/>
                <w:color w:val="70AD47" w:themeColor="accent6"/>
                <w:lang w:val="en-GB"/>
              </w:rPr>
            </w:pPr>
            <w:r w:rsidRPr="00865FB8">
              <w:rPr>
                <w:rFonts w:asciiTheme="majorHAnsi" w:hAnsiTheme="majorHAnsi"/>
                <w:lang w:val="en-GB"/>
              </w:rPr>
              <w:t xml:space="preserve">Year </w:t>
            </w:r>
          </w:p>
        </w:tc>
        <w:tc>
          <w:tcPr>
            <w:tcW w:w="2723" w:type="dxa"/>
            <w:tcBorders>
              <w:right w:val="single" w:sz="4" w:space="0" w:color="70AD47"/>
            </w:tcBorders>
          </w:tcPr>
          <w:p w14:paraId="7E813264" w14:textId="413B9EBB" w:rsidR="00C71077" w:rsidRPr="00C71077" w:rsidRDefault="00865FB8" w:rsidP="00865FB8">
            <w:pPr>
              <w:jc w:val="both"/>
              <w:rPr>
                <w:rFonts w:asciiTheme="majorHAnsi" w:hAnsiTheme="majorHAnsi"/>
                <w:lang w:val="en-GB"/>
              </w:rPr>
            </w:pPr>
            <w:r w:rsidRPr="00865FB8">
              <w:rPr>
                <w:rFonts w:asciiTheme="majorHAnsi" w:hAnsiTheme="majorHAnsi"/>
                <w:lang w:val="en-GB"/>
              </w:rPr>
              <w:t>Awarding Body</w:t>
            </w:r>
          </w:p>
        </w:tc>
      </w:tr>
      <w:tr w:rsidR="00C71077" w:rsidRPr="00066BC9" w14:paraId="1D15313E" w14:textId="77777777" w:rsidTr="004E3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2722" w:type="dxa"/>
            <w:gridSpan w:val="3"/>
            <w:tcBorders>
              <w:left w:val="single" w:sz="4" w:space="0" w:color="70AD47"/>
            </w:tcBorders>
          </w:tcPr>
          <w:p w14:paraId="5A39EB9A" w14:textId="77777777" w:rsidR="00C71077" w:rsidRDefault="00C71077" w:rsidP="00865FB8">
            <w:pPr>
              <w:jc w:val="both"/>
              <w:rPr>
                <w:b/>
                <w:bCs/>
                <w:color w:val="385623" w:themeColor="accent6" w:themeShade="80"/>
                <w:lang w:val="en-GB"/>
              </w:rPr>
            </w:pPr>
          </w:p>
        </w:tc>
        <w:tc>
          <w:tcPr>
            <w:tcW w:w="2723" w:type="dxa"/>
            <w:gridSpan w:val="2"/>
          </w:tcPr>
          <w:p w14:paraId="7B1063A2" w14:textId="77777777" w:rsidR="00C71077" w:rsidRPr="00865FB8" w:rsidRDefault="00C71077" w:rsidP="00865FB8">
            <w:pPr>
              <w:jc w:val="both"/>
              <w:rPr>
                <w:rFonts w:asciiTheme="majorHAnsi" w:hAnsiTheme="majorHAnsi"/>
                <w:lang w:val="en-GB"/>
              </w:rPr>
            </w:pPr>
          </w:p>
        </w:tc>
        <w:tc>
          <w:tcPr>
            <w:tcW w:w="2723" w:type="dxa"/>
            <w:gridSpan w:val="2"/>
          </w:tcPr>
          <w:p w14:paraId="3ECB453F" w14:textId="77777777" w:rsidR="00C71077" w:rsidRPr="00865FB8" w:rsidRDefault="00C71077" w:rsidP="00865FB8">
            <w:pPr>
              <w:jc w:val="both"/>
              <w:rPr>
                <w:rFonts w:asciiTheme="majorHAnsi" w:hAnsiTheme="majorHAnsi"/>
                <w:lang w:val="en-GB"/>
              </w:rPr>
            </w:pPr>
          </w:p>
        </w:tc>
        <w:tc>
          <w:tcPr>
            <w:tcW w:w="2723" w:type="dxa"/>
            <w:tcBorders>
              <w:right w:val="single" w:sz="4" w:space="0" w:color="70AD47"/>
            </w:tcBorders>
          </w:tcPr>
          <w:p w14:paraId="172C646C" w14:textId="77777777" w:rsidR="00C71077" w:rsidRPr="00865FB8" w:rsidRDefault="00C71077" w:rsidP="00865FB8">
            <w:pPr>
              <w:jc w:val="both"/>
              <w:rPr>
                <w:rFonts w:asciiTheme="majorHAnsi" w:hAnsiTheme="majorHAnsi"/>
                <w:lang w:val="en-GB"/>
              </w:rPr>
            </w:pPr>
          </w:p>
        </w:tc>
      </w:tr>
      <w:tr w:rsidR="002545CC" w:rsidRPr="00066BC9" w14:paraId="230E25D2" w14:textId="77777777" w:rsidTr="009A12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8"/>
        </w:trPr>
        <w:tc>
          <w:tcPr>
            <w:tcW w:w="10891" w:type="dxa"/>
            <w:gridSpan w:val="8"/>
            <w:tcBorders>
              <w:top w:val="single" w:sz="4" w:space="0" w:color="70AD47" w:themeColor="accent6"/>
              <w:left w:val="single" w:sz="4" w:space="0" w:color="70AD47"/>
              <w:right w:val="single" w:sz="4" w:space="0" w:color="70AD47"/>
            </w:tcBorders>
          </w:tcPr>
          <w:p w14:paraId="24A53A5C" w14:textId="77777777" w:rsidR="002545CC" w:rsidRDefault="0083200E" w:rsidP="002545CC">
            <w:pPr>
              <w:jc w:val="both"/>
              <w:rPr>
                <w:rFonts w:asciiTheme="majorHAnsi" w:hAnsiTheme="majorHAnsi"/>
                <w:b/>
                <w:bCs/>
                <w:color w:val="70AD47" w:themeColor="accent6"/>
                <w:lang w:val="en-GB"/>
              </w:rPr>
            </w:pPr>
            <w:r>
              <w:rPr>
                <w:rFonts w:asciiTheme="majorHAnsi" w:hAnsiTheme="majorHAnsi"/>
                <w:b/>
                <w:bCs/>
                <w:color w:val="70AD47" w:themeColor="accent6"/>
                <w:lang w:val="en-GB"/>
              </w:rPr>
              <w:t xml:space="preserve">LEADERSHIP AND </w:t>
            </w:r>
            <w:r w:rsidR="00BE7575">
              <w:rPr>
                <w:rFonts w:asciiTheme="majorHAnsi" w:hAnsiTheme="majorHAnsi"/>
                <w:b/>
                <w:bCs/>
                <w:color w:val="70AD47" w:themeColor="accent6"/>
                <w:lang w:val="en-GB"/>
              </w:rPr>
              <w:t>GOVERNANCE</w:t>
            </w:r>
            <w:r w:rsidR="002545CC" w:rsidRPr="00BF4C58">
              <w:rPr>
                <w:rFonts w:asciiTheme="majorHAnsi" w:hAnsiTheme="majorHAnsi"/>
                <w:b/>
                <w:bCs/>
                <w:color w:val="70AD47" w:themeColor="accent6"/>
                <w:lang w:val="en-GB"/>
              </w:rPr>
              <w:t xml:space="preserve"> EXPERIENCE</w:t>
            </w:r>
          </w:p>
          <w:p w14:paraId="043C9433" w14:textId="25A4217B" w:rsidR="002F55EC" w:rsidRPr="004758C2" w:rsidRDefault="002F55EC" w:rsidP="002545CC">
            <w:pPr>
              <w:jc w:val="both"/>
              <w:rPr>
                <w:rFonts w:asciiTheme="majorHAnsi" w:hAnsiTheme="majorHAnsi"/>
                <w:b/>
                <w:bCs/>
                <w:color w:val="70AD47" w:themeColor="accent6"/>
                <w:lang w:val="en-GB"/>
              </w:rPr>
            </w:pPr>
          </w:p>
        </w:tc>
      </w:tr>
      <w:tr w:rsidR="00BE7575" w:rsidRPr="00066BC9" w14:paraId="73E73B71" w14:textId="77777777" w:rsidTr="00FC0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8"/>
        </w:trPr>
        <w:tc>
          <w:tcPr>
            <w:tcW w:w="2652" w:type="dxa"/>
            <w:tcBorders>
              <w:top w:val="single" w:sz="4" w:space="0" w:color="70AD47" w:themeColor="accent6"/>
              <w:left w:val="single" w:sz="4" w:space="0" w:color="70AD47"/>
            </w:tcBorders>
          </w:tcPr>
          <w:p w14:paraId="5F552204" w14:textId="00FA1C7C" w:rsidR="00BE7575" w:rsidRPr="00B34AEB" w:rsidRDefault="008E1FD2" w:rsidP="00BE7575">
            <w:pPr>
              <w:jc w:val="left"/>
              <w:rPr>
                <w:b/>
                <w:bCs/>
                <w:color w:val="385623" w:themeColor="accent6" w:themeShade="80"/>
                <w:lang w:val="en-GB"/>
              </w:rPr>
            </w:pPr>
            <w:r>
              <w:rPr>
                <w:b/>
                <w:bCs/>
                <w:color w:val="385623" w:themeColor="accent6" w:themeShade="80"/>
                <w:lang w:val="en-GB"/>
              </w:rPr>
              <w:t>Role</w:t>
            </w:r>
          </w:p>
          <w:p w14:paraId="6006E258" w14:textId="4120E5C2" w:rsidR="00BE7575" w:rsidRDefault="0083200E" w:rsidP="00BE7575">
            <w:pPr>
              <w:jc w:val="left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Committee/Board</w:t>
            </w:r>
          </w:p>
          <w:p w14:paraId="03264395" w14:textId="77777777" w:rsidR="00BE7575" w:rsidRPr="00BF4C58" w:rsidRDefault="00BE7575" w:rsidP="00BE7575">
            <w:pPr>
              <w:jc w:val="left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Month Year – Month Year</w:t>
            </w:r>
            <w:r w:rsidRPr="00BF4C58">
              <w:rPr>
                <w:color w:val="385623" w:themeColor="accent6" w:themeShade="80"/>
                <w:lang w:val="en-GB"/>
              </w:rPr>
              <w:t xml:space="preserve"> </w:t>
            </w:r>
          </w:p>
          <w:p w14:paraId="690BC7DA" w14:textId="77777777" w:rsidR="00BE7575" w:rsidRPr="00BF4C58" w:rsidRDefault="00BE7575" w:rsidP="00BE7575">
            <w:pPr>
              <w:jc w:val="left"/>
              <w:rPr>
                <w:color w:val="385623" w:themeColor="accent6" w:themeShade="80"/>
                <w:lang w:val="en-GB"/>
              </w:rPr>
            </w:pPr>
          </w:p>
        </w:tc>
        <w:tc>
          <w:tcPr>
            <w:tcW w:w="8239" w:type="dxa"/>
            <w:gridSpan w:val="7"/>
            <w:tcBorders>
              <w:top w:val="single" w:sz="4" w:space="0" w:color="70AD47" w:themeColor="accent6"/>
              <w:right w:val="single" w:sz="4" w:space="0" w:color="70AD47"/>
            </w:tcBorders>
          </w:tcPr>
          <w:p w14:paraId="32D7B3C2" w14:textId="77777777" w:rsidR="00544DE6" w:rsidRPr="00BF4C58" w:rsidRDefault="00544DE6" w:rsidP="00544DE6">
            <w:pPr>
              <w:jc w:val="both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Overall responsibilities and impact</w:t>
            </w:r>
          </w:p>
          <w:p w14:paraId="1817EE26" w14:textId="77777777" w:rsidR="00544DE6" w:rsidRDefault="00544DE6" w:rsidP="00544DE6">
            <w:pPr>
              <w:pStyle w:val="ListParagraph"/>
              <w:numPr>
                <w:ilvl w:val="0"/>
                <w:numId w:val="13"/>
              </w:numPr>
              <w:ind w:left="435" w:hanging="425"/>
              <w:jc w:val="both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Key achievement</w:t>
            </w:r>
          </w:p>
          <w:p w14:paraId="6917E505" w14:textId="77777777" w:rsidR="00544DE6" w:rsidRDefault="00544DE6" w:rsidP="00544DE6">
            <w:pPr>
              <w:pStyle w:val="ListParagraph"/>
              <w:numPr>
                <w:ilvl w:val="0"/>
                <w:numId w:val="13"/>
              </w:numPr>
              <w:spacing w:after="60" w:line="259" w:lineRule="auto"/>
              <w:ind w:left="435" w:hanging="425"/>
              <w:jc w:val="both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Key achievement</w:t>
            </w:r>
          </w:p>
          <w:p w14:paraId="54B9DA04" w14:textId="77777777" w:rsidR="00544DE6" w:rsidRPr="00544DE6" w:rsidRDefault="00544DE6" w:rsidP="00544DE6">
            <w:pPr>
              <w:pStyle w:val="ListParagraph"/>
              <w:numPr>
                <w:ilvl w:val="0"/>
                <w:numId w:val="13"/>
              </w:numPr>
              <w:spacing w:after="60" w:line="259" w:lineRule="auto"/>
              <w:ind w:left="435" w:hanging="425"/>
              <w:jc w:val="both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Key achievement</w:t>
            </w:r>
          </w:p>
          <w:p w14:paraId="346DD092" w14:textId="77777777" w:rsidR="00BE7575" w:rsidRPr="00BF4C58" w:rsidRDefault="00BE7575" w:rsidP="00BE7575">
            <w:pPr>
              <w:pStyle w:val="ListParagraph"/>
              <w:ind w:left="435"/>
              <w:jc w:val="both"/>
              <w:rPr>
                <w:color w:val="385623" w:themeColor="accent6" w:themeShade="80"/>
                <w:lang w:val="en-GB"/>
              </w:rPr>
            </w:pPr>
          </w:p>
        </w:tc>
      </w:tr>
      <w:tr w:rsidR="00BE7575" w:rsidRPr="00066BC9" w14:paraId="390FF29B" w14:textId="77777777" w:rsidTr="00FC0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8"/>
        </w:trPr>
        <w:tc>
          <w:tcPr>
            <w:tcW w:w="2652" w:type="dxa"/>
            <w:tcBorders>
              <w:left w:val="single" w:sz="4" w:space="0" w:color="70AD47"/>
            </w:tcBorders>
          </w:tcPr>
          <w:p w14:paraId="57C3B62A" w14:textId="744C1DC0" w:rsidR="00BE7575" w:rsidRPr="00B34AEB" w:rsidRDefault="00C50538" w:rsidP="00BE7575">
            <w:pPr>
              <w:jc w:val="left"/>
              <w:rPr>
                <w:b/>
                <w:bCs/>
                <w:color w:val="385623" w:themeColor="accent6" w:themeShade="80"/>
                <w:lang w:val="en-GB"/>
              </w:rPr>
            </w:pPr>
            <w:r>
              <w:rPr>
                <w:b/>
                <w:bCs/>
                <w:color w:val="385623" w:themeColor="accent6" w:themeShade="80"/>
                <w:lang w:val="en-GB"/>
              </w:rPr>
              <w:t>Role</w:t>
            </w:r>
          </w:p>
          <w:p w14:paraId="0A30475F" w14:textId="2463DD7B" w:rsidR="00BE7575" w:rsidRDefault="0083200E" w:rsidP="00BE7575">
            <w:pPr>
              <w:jc w:val="left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Committee/Board</w:t>
            </w:r>
          </w:p>
          <w:p w14:paraId="792EC061" w14:textId="77777777" w:rsidR="00BE7575" w:rsidRPr="00BF4C58" w:rsidRDefault="00BE7575" w:rsidP="00BE7575">
            <w:pPr>
              <w:jc w:val="left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Month Year – Month Year</w:t>
            </w:r>
            <w:r w:rsidRPr="00BF4C58">
              <w:rPr>
                <w:color w:val="385623" w:themeColor="accent6" w:themeShade="80"/>
                <w:lang w:val="en-GB"/>
              </w:rPr>
              <w:t xml:space="preserve"> </w:t>
            </w:r>
          </w:p>
          <w:p w14:paraId="5E7BA960" w14:textId="778EC6BC" w:rsidR="00BE7575" w:rsidRPr="00BF4C58" w:rsidRDefault="00BE7575" w:rsidP="00BE7575">
            <w:pPr>
              <w:jc w:val="left"/>
              <w:rPr>
                <w:i/>
                <w:iCs/>
                <w:color w:val="385623" w:themeColor="accent6" w:themeShade="80"/>
                <w:lang w:val="en-GB"/>
              </w:rPr>
            </w:pPr>
          </w:p>
        </w:tc>
        <w:tc>
          <w:tcPr>
            <w:tcW w:w="8239" w:type="dxa"/>
            <w:gridSpan w:val="7"/>
            <w:tcBorders>
              <w:right w:val="single" w:sz="4" w:space="0" w:color="70AD47"/>
            </w:tcBorders>
          </w:tcPr>
          <w:p w14:paraId="258E467A" w14:textId="77777777" w:rsidR="00544DE6" w:rsidRPr="00BF4C58" w:rsidRDefault="00544DE6" w:rsidP="00544DE6">
            <w:pPr>
              <w:jc w:val="both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Overall responsibilities and impact</w:t>
            </w:r>
          </w:p>
          <w:p w14:paraId="5E3281D9" w14:textId="77777777" w:rsidR="00544DE6" w:rsidRDefault="00544DE6" w:rsidP="00544DE6">
            <w:pPr>
              <w:pStyle w:val="ListParagraph"/>
              <w:numPr>
                <w:ilvl w:val="0"/>
                <w:numId w:val="13"/>
              </w:numPr>
              <w:ind w:left="435" w:hanging="425"/>
              <w:jc w:val="both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Key achievement</w:t>
            </w:r>
          </w:p>
          <w:p w14:paraId="52AC3F44" w14:textId="77777777" w:rsidR="00544DE6" w:rsidRDefault="00544DE6" w:rsidP="00544DE6">
            <w:pPr>
              <w:pStyle w:val="ListParagraph"/>
              <w:numPr>
                <w:ilvl w:val="0"/>
                <w:numId w:val="13"/>
              </w:numPr>
              <w:spacing w:after="60" w:line="259" w:lineRule="auto"/>
              <w:ind w:left="435" w:hanging="425"/>
              <w:jc w:val="both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Key achievement</w:t>
            </w:r>
          </w:p>
          <w:p w14:paraId="350400F3" w14:textId="77777777" w:rsidR="00544DE6" w:rsidRPr="00544DE6" w:rsidRDefault="00544DE6" w:rsidP="00544DE6">
            <w:pPr>
              <w:pStyle w:val="ListParagraph"/>
              <w:numPr>
                <w:ilvl w:val="0"/>
                <w:numId w:val="13"/>
              </w:numPr>
              <w:spacing w:after="60" w:line="259" w:lineRule="auto"/>
              <w:ind w:left="435" w:hanging="425"/>
              <w:jc w:val="both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Key achievement</w:t>
            </w:r>
          </w:p>
          <w:p w14:paraId="2626C994" w14:textId="11974446" w:rsidR="00BE7575" w:rsidRPr="00BF4C58" w:rsidRDefault="00BE7575" w:rsidP="00BE7575">
            <w:pPr>
              <w:jc w:val="both"/>
              <w:rPr>
                <w:color w:val="385623" w:themeColor="accent6" w:themeShade="80"/>
                <w:lang w:val="en-GB"/>
              </w:rPr>
            </w:pPr>
          </w:p>
        </w:tc>
      </w:tr>
      <w:tr w:rsidR="00BE7575" w:rsidRPr="0080470E" w14:paraId="0F880BE7" w14:textId="77777777" w:rsidTr="00FC0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8"/>
        </w:trPr>
        <w:tc>
          <w:tcPr>
            <w:tcW w:w="2652" w:type="dxa"/>
            <w:tcBorders>
              <w:left w:val="single" w:sz="4" w:space="0" w:color="70AD47"/>
            </w:tcBorders>
          </w:tcPr>
          <w:p w14:paraId="4C26292E" w14:textId="5FBB62E1" w:rsidR="00BE7575" w:rsidRPr="00B34AEB" w:rsidRDefault="00C50538" w:rsidP="00BE7575">
            <w:pPr>
              <w:jc w:val="left"/>
              <w:rPr>
                <w:b/>
                <w:bCs/>
                <w:color w:val="385623" w:themeColor="accent6" w:themeShade="80"/>
                <w:lang w:val="en-GB"/>
              </w:rPr>
            </w:pPr>
            <w:r>
              <w:rPr>
                <w:b/>
                <w:bCs/>
                <w:color w:val="385623" w:themeColor="accent6" w:themeShade="80"/>
                <w:lang w:val="en-GB"/>
              </w:rPr>
              <w:t>Role</w:t>
            </w:r>
          </w:p>
          <w:p w14:paraId="6F069DC7" w14:textId="0588167F" w:rsidR="00BE7575" w:rsidRDefault="0083200E" w:rsidP="00BE7575">
            <w:pPr>
              <w:jc w:val="left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Committee/Board</w:t>
            </w:r>
          </w:p>
          <w:p w14:paraId="6BDFD3DA" w14:textId="77777777" w:rsidR="00BE7575" w:rsidRPr="00BF4C58" w:rsidRDefault="00BE7575" w:rsidP="00BE7575">
            <w:pPr>
              <w:jc w:val="left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Month Year – Month Year</w:t>
            </w:r>
            <w:r w:rsidRPr="00BF4C58">
              <w:rPr>
                <w:color w:val="385623" w:themeColor="accent6" w:themeShade="80"/>
                <w:lang w:val="en-GB"/>
              </w:rPr>
              <w:t xml:space="preserve"> </w:t>
            </w:r>
          </w:p>
          <w:p w14:paraId="4AA8900A" w14:textId="2C6C2723" w:rsidR="00BE7575" w:rsidRPr="00BF4C58" w:rsidRDefault="00BE7575" w:rsidP="00BE7575">
            <w:pPr>
              <w:jc w:val="left"/>
              <w:rPr>
                <w:b/>
                <w:bCs/>
                <w:color w:val="385623" w:themeColor="accent6" w:themeShade="80"/>
                <w:lang w:val="en-GB"/>
              </w:rPr>
            </w:pPr>
          </w:p>
        </w:tc>
        <w:tc>
          <w:tcPr>
            <w:tcW w:w="8239" w:type="dxa"/>
            <w:gridSpan w:val="7"/>
            <w:tcBorders>
              <w:right w:val="single" w:sz="4" w:space="0" w:color="70AD47"/>
            </w:tcBorders>
          </w:tcPr>
          <w:p w14:paraId="7DACB8AD" w14:textId="77777777" w:rsidR="00544DE6" w:rsidRPr="00BF4C58" w:rsidRDefault="00544DE6" w:rsidP="00544DE6">
            <w:pPr>
              <w:jc w:val="both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lastRenderedPageBreak/>
              <w:t>Overall responsibilities and impact</w:t>
            </w:r>
          </w:p>
          <w:p w14:paraId="6635B670" w14:textId="77777777" w:rsidR="00544DE6" w:rsidRDefault="00544DE6" w:rsidP="00544DE6">
            <w:pPr>
              <w:pStyle w:val="ListParagraph"/>
              <w:numPr>
                <w:ilvl w:val="0"/>
                <w:numId w:val="13"/>
              </w:numPr>
              <w:ind w:left="435" w:hanging="425"/>
              <w:jc w:val="both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Key achievement</w:t>
            </w:r>
          </w:p>
          <w:p w14:paraId="35A4CE9D" w14:textId="77777777" w:rsidR="00544DE6" w:rsidRDefault="00544DE6" w:rsidP="00544DE6">
            <w:pPr>
              <w:pStyle w:val="ListParagraph"/>
              <w:numPr>
                <w:ilvl w:val="0"/>
                <w:numId w:val="13"/>
              </w:numPr>
              <w:spacing w:after="60" w:line="259" w:lineRule="auto"/>
              <w:ind w:left="435" w:hanging="425"/>
              <w:jc w:val="both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t>Key achievement</w:t>
            </w:r>
          </w:p>
          <w:p w14:paraId="0E973468" w14:textId="77777777" w:rsidR="00544DE6" w:rsidRPr="00544DE6" w:rsidRDefault="00544DE6" w:rsidP="00544DE6">
            <w:pPr>
              <w:pStyle w:val="ListParagraph"/>
              <w:numPr>
                <w:ilvl w:val="0"/>
                <w:numId w:val="13"/>
              </w:numPr>
              <w:spacing w:after="60" w:line="259" w:lineRule="auto"/>
              <w:ind w:left="435" w:hanging="425"/>
              <w:jc w:val="both"/>
              <w:rPr>
                <w:color w:val="385623" w:themeColor="accent6" w:themeShade="80"/>
                <w:lang w:val="en-GB"/>
              </w:rPr>
            </w:pPr>
            <w:r>
              <w:rPr>
                <w:color w:val="385623" w:themeColor="accent6" w:themeShade="80"/>
                <w:lang w:val="en-GB"/>
              </w:rPr>
              <w:lastRenderedPageBreak/>
              <w:t>Key achievement</w:t>
            </w:r>
          </w:p>
          <w:p w14:paraId="3FAA9E4F" w14:textId="636385E7" w:rsidR="00BE7575" w:rsidRPr="00BF4C58" w:rsidRDefault="00BE7575" w:rsidP="00BE7575">
            <w:pPr>
              <w:jc w:val="both"/>
              <w:rPr>
                <w:color w:val="385623" w:themeColor="accent6" w:themeShade="80"/>
                <w:lang w:val="en-GB"/>
              </w:rPr>
            </w:pPr>
          </w:p>
        </w:tc>
      </w:tr>
      <w:tr w:rsidR="00BD089B" w:rsidRPr="0080470E" w14:paraId="64BD1854" w14:textId="77777777" w:rsidTr="009642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8"/>
        </w:trPr>
        <w:tc>
          <w:tcPr>
            <w:tcW w:w="2658" w:type="dxa"/>
            <w:gridSpan w:val="2"/>
            <w:tcBorders>
              <w:top w:val="single" w:sz="4" w:space="0" w:color="70AD47"/>
              <w:left w:val="single" w:sz="4" w:space="0" w:color="70AD47"/>
              <w:bottom w:val="single" w:sz="4" w:space="0" w:color="70AD47"/>
            </w:tcBorders>
          </w:tcPr>
          <w:p w14:paraId="0F521B98" w14:textId="235CBF55" w:rsidR="00BD089B" w:rsidRPr="00BF4C58" w:rsidRDefault="00BD089B" w:rsidP="00BE7575">
            <w:pPr>
              <w:jc w:val="left"/>
              <w:rPr>
                <w:b/>
                <w:bCs/>
                <w:color w:val="70AD47" w:themeColor="accent6"/>
                <w:lang w:val="en-GB"/>
              </w:rPr>
            </w:pPr>
            <w:r w:rsidRPr="00BF4C58">
              <w:rPr>
                <w:b/>
                <w:bCs/>
                <w:color w:val="70AD47" w:themeColor="accent6"/>
                <w:lang w:val="en-GB"/>
              </w:rPr>
              <w:lastRenderedPageBreak/>
              <w:t>NETWORKS</w:t>
            </w:r>
            <w:r>
              <w:rPr>
                <w:b/>
                <w:bCs/>
                <w:color w:val="70AD47" w:themeColor="accent6"/>
                <w:lang w:val="en-GB"/>
              </w:rPr>
              <w:t xml:space="preserve"> AND ASSOCIATIONS</w:t>
            </w:r>
          </w:p>
        </w:tc>
        <w:tc>
          <w:tcPr>
            <w:tcW w:w="8233" w:type="dxa"/>
            <w:gridSpan w:val="6"/>
            <w:tcBorders>
              <w:top w:val="single" w:sz="4" w:space="0" w:color="70AD47"/>
              <w:bottom w:val="single" w:sz="4" w:space="0" w:color="70AD47" w:themeColor="accent6"/>
              <w:right w:val="single" w:sz="4" w:space="0" w:color="70AD47"/>
            </w:tcBorders>
          </w:tcPr>
          <w:p w14:paraId="5579EC48" w14:textId="021352A4" w:rsidR="00BD089B" w:rsidRPr="003171D0" w:rsidRDefault="00BD089B" w:rsidP="003171D0">
            <w:pPr>
              <w:jc w:val="left"/>
              <w:rPr>
                <w:color w:val="385623" w:themeColor="accent6" w:themeShade="80"/>
                <w:lang w:val="en-GB"/>
              </w:rPr>
            </w:pPr>
            <w:r w:rsidRPr="003171D0">
              <w:rPr>
                <w:color w:val="385623" w:themeColor="accent6" w:themeShade="80"/>
                <w:lang w:val="en-GB"/>
              </w:rPr>
              <w:t>Association of Research Managers and Administrators</w:t>
            </w:r>
          </w:p>
          <w:p w14:paraId="416A7041" w14:textId="149BFC3B" w:rsidR="00BD089B" w:rsidRPr="003171D0" w:rsidRDefault="00BD089B" w:rsidP="003171D0">
            <w:pPr>
              <w:jc w:val="left"/>
              <w:rPr>
                <w:color w:val="385623" w:themeColor="accent6" w:themeShade="80"/>
                <w:lang w:val="en-GB"/>
              </w:rPr>
            </w:pPr>
            <w:r w:rsidRPr="003171D0">
              <w:rPr>
                <w:color w:val="385623" w:themeColor="accent6" w:themeShade="80"/>
                <w:lang w:val="en-GB"/>
              </w:rPr>
              <w:t>Network/Association</w:t>
            </w:r>
          </w:p>
          <w:p w14:paraId="3F2815A3" w14:textId="0458877D" w:rsidR="00DA71B7" w:rsidRPr="003171D0" w:rsidRDefault="00DA71B7" w:rsidP="003171D0">
            <w:pPr>
              <w:jc w:val="left"/>
              <w:rPr>
                <w:color w:val="385623" w:themeColor="accent6" w:themeShade="80"/>
                <w:lang w:val="en-GB"/>
              </w:rPr>
            </w:pPr>
            <w:r w:rsidRPr="003171D0">
              <w:rPr>
                <w:color w:val="385623" w:themeColor="accent6" w:themeShade="80"/>
                <w:lang w:val="en-GB"/>
              </w:rPr>
              <w:t>Network/Association</w:t>
            </w:r>
          </w:p>
          <w:p w14:paraId="03A17974" w14:textId="63F58FE1" w:rsidR="00BD089B" w:rsidRPr="00FC0A2D" w:rsidRDefault="00BD089B" w:rsidP="00BE7575">
            <w:pPr>
              <w:jc w:val="left"/>
              <w:rPr>
                <w:color w:val="385623" w:themeColor="accent6" w:themeShade="80"/>
                <w:lang w:val="en-GB"/>
              </w:rPr>
            </w:pPr>
          </w:p>
        </w:tc>
      </w:tr>
      <w:tr w:rsidR="003171D0" w:rsidRPr="0080470E" w14:paraId="3C5FE398" w14:textId="77777777" w:rsidTr="003171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8"/>
        </w:trPr>
        <w:tc>
          <w:tcPr>
            <w:tcW w:w="2658" w:type="dxa"/>
            <w:gridSpan w:val="2"/>
            <w:tcBorders>
              <w:top w:val="single" w:sz="4" w:space="0" w:color="70AD47"/>
              <w:left w:val="single" w:sz="4" w:space="0" w:color="70AD47"/>
            </w:tcBorders>
          </w:tcPr>
          <w:p w14:paraId="1DA98038" w14:textId="5C9478A1" w:rsidR="003171D0" w:rsidRPr="00BF4C58" w:rsidRDefault="003171D0" w:rsidP="00BE7575">
            <w:pPr>
              <w:jc w:val="left"/>
              <w:rPr>
                <w:b/>
                <w:bCs/>
                <w:color w:val="70AD47" w:themeColor="accent6"/>
                <w:lang w:val="en-GB"/>
              </w:rPr>
            </w:pPr>
            <w:r w:rsidRPr="00BF4C58">
              <w:rPr>
                <w:b/>
                <w:bCs/>
                <w:color w:val="70AD47" w:themeColor="accent6"/>
                <w:lang w:val="en-GB"/>
              </w:rPr>
              <w:t>LANGUAGES</w:t>
            </w:r>
          </w:p>
        </w:tc>
        <w:tc>
          <w:tcPr>
            <w:tcW w:w="4116" w:type="dxa"/>
            <w:gridSpan w:val="4"/>
            <w:tcBorders>
              <w:top w:val="single" w:sz="4" w:space="0" w:color="70AD47" w:themeColor="accent6"/>
            </w:tcBorders>
          </w:tcPr>
          <w:p w14:paraId="741B7FB9" w14:textId="1732DAAC" w:rsidR="003171D0" w:rsidRPr="00D74120" w:rsidRDefault="003171D0" w:rsidP="003171D0">
            <w:pPr>
              <w:jc w:val="left"/>
              <w:rPr>
                <w:b/>
                <w:bCs/>
                <w:color w:val="385623" w:themeColor="accent6" w:themeShade="80"/>
                <w:lang w:val="en-GB"/>
              </w:rPr>
            </w:pPr>
            <w:r w:rsidRPr="00D74120">
              <w:rPr>
                <w:b/>
                <w:bCs/>
                <w:color w:val="385623" w:themeColor="accent6" w:themeShade="80"/>
                <w:lang w:val="en-GB"/>
              </w:rPr>
              <w:t xml:space="preserve">Language </w:t>
            </w:r>
          </w:p>
        </w:tc>
        <w:tc>
          <w:tcPr>
            <w:tcW w:w="4117" w:type="dxa"/>
            <w:gridSpan w:val="2"/>
            <w:tcBorders>
              <w:top w:val="single" w:sz="4" w:space="0" w:color="70AD47" w:themeColor="accent6"/>
              <w:right w:val="single" w:sz="4" w:space="0" w:color="70AD47"/>
            </w:tcBorders>
          </w:tcPr>
          <w:p w14:paraId="02D4E4F3" w14:textId="59829DAF" w:rsidR="003171D0" w:rsidRPr="003171D0" w:rsidRDefault="003171D0" w:rsidP="00BE7575">
            <w:pPr>
              <w:jc w:val="left"/>
              <w:rPr>
                <w:color w:val="385623" w:themeColor="accent6" w:themeShade="80"/>
                <w:lang w:val="en-GB"/>
              </w:rPr>
            </w:pPr>
            <w:r w:rsidRPr="003171D0">
              <w:rPr>
                <w:color w:val="385623" w:themeColor="accent6" w:themeShade="80"/>
                <w:lang w:val="en-GB"/>
              </w:rPr>
              <w:t>Proficiency Level</w:t>
            </w:r>
          </w:p>
        </w:tc>
      </w:tr>
      <w:tr w:rsidR="003171D0" w:rsidRPr="0080470E" w14:paraId="62E97D4E" w14:textId="77777777" w:rsidTr="003171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8"/>
        </w:trPr>
        <w:tc>
          <w:tcPr>
            <w:tcW w:w="2658" w:type="dxa"/>
            <w:gridSpan w:val="2"/>
            <w:tcBorders>
              <w:left w:val="single" w:sz="4" w:space="0" w:color="70AD47"/>
            </w:tcBorders>
          </w:tcPr>
          <w:p w14:paraId="6111389E" w14:textId="77777777" w:rsidR="003171D0" w:rsidRPr="00BF4C58" w:rsidRDefault="003171D0" w:rsidP="003171D0">
            <w:pPr>
              <w:jc w:val="left"/>
              <w:rPr>
                <w:b/>
                <w:bCs/>
                <w:color w:val="70AD47" w:themeColor="accent6"/>
                <w:lang w:val="en-GB"/>
              </w:rPr>
            </w:pPr>
          </w:p>
        </w:tc>
        <w:tc>
          <w:tcPr>
            <w:tcW w:w="4116" w:type="dxa"/>
            <w:gridSpan w:val="4"/>
          </w:tcPr>
          <w:p w14:paraId="6CB5EC93" w14:textId="095CBA7A" w:rsidR="003171D0" w:rsidRPr="00D74120" w:rsidRDefault="003171D0" w:rsidP="003171D0">
            <w:pPr>
              <w:jc w:val="left"/>
              <w:rPr>
                <w:b/>
                <w:bCs/>
                <w:color w:val="385623" w:themeColor="accent6" w:themeShade="80"/>
                <w:lang w:val="en-GB"/>
              </w:rPr>
            </w:pPr>
            <w:r w:rsidRPr="00D74120">
              <w:rPr>
                <w:b/>
                <w:bCs/>
              </w:rPr>
              <w:t xml:space="preserve">Language </w:t>
            </w:r>
          </w:p>
        </w:tc>
        <w:tc>
          <w:tcPr>
            <w:tcW w:w="4117" w:type="dxa"/>
            <w:gridSpan w:val="2"/>
            <w:tcBorders>
              <w:right w:val="single" w:sz="4" w:space="0" w:color="70AD47"/>
            </w:tcBorders>
          </w:tcPr>
          <w:p w14:paraId="1A41A1D1" w14:textId="456A7E36" w:rsidR="003171D0" w:rsidRPr="00FC0A2D" w:rsidRDefault="003171D0" w:rsidP="003171D0">
            <w:pPr>
              <w:jc w:val="left"/>
              <w:rPr>
                <w:b/>
                <w:bCs/>
                <w:color w:val="385623" w:themeColor="accent6" w:themeShade="80"/>
                <w:lang w:val="en-GB"/>
              </w:rPr>
            </w:pPr>
            <w:r w:rsidRPr="00693294">
              <w:t>Proficiency Level</w:t>
            </w:r>
          </w:p>
        </w:tc>
      </w:tr>
      <w:tr w:rsidR="003171D0" w:rsidRPr="0080470E" w14:paraId="55BD0EA2" w14:textId="77777777" w:rsidTr="003171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8"/>
        </w:trPr>
        <w:tc>
          <w:tcPr>
            <w:tcW w:w="2658" w:type="dxa"/>
            <w:gridSpan w:val="2"/>
            <w:tcBorders>
              <w:left w:val="single" w:sz="4" w:space="0" w:color="70AD47"/>
              <w:bottom w:val="single" w:sz="4" w:space="0" w:color="70AD47" w:themeColor="accent6"/>
            </w:tcBorders>
          </w:tcPr>
          <w:p w14:paraId="427766A5" w14:textId="77777777" w:rsidR="003171D0" w:rsidRPr="00BF4C58" w:rsidRDefault="003171D0" w:rsidP="003171D0">
            <w:pPr>
              <w:jc w:val="left"/>
              <w:rPr>
                <w:b/>
                <w:bCs/>
                <w:color w:val="70AD47" w:themeColor="accent6"/>
                <w:lang w:val="en-GB"/>
              </w:rPr>
            </w:pPr>
          </w:p>
        </w:tc>
        <w:tc>
          <w:tcPr>
            <w:tcW w:w="4116" w:type="dxa"/>
            <w:gridSpan w:val="4"/>
            <w:tcBorders>
              <w:bottom w:val="single" w:sz="4" w:space="0" w:color="70AD47" w:themeColor="accent6"/>
            </w:tcBorders>
          </w:tcPr>
          <w:p w14:paraId="79A9B269" w14:textId="77777777" w:rsidR="003171D0" w:rsidRPr="00693294" w:rsidRDefault="003171D0" w:rsidP="003171D0">
            <w:pPr>
              <w:jc w:val="left"/>
            </w:pPr>
          </w:p>
        </w:tc>
        <w:tc>
          <w:tcPr>
            <w:tcW w:w="4117" w:type="dxa"/>
            <w:gridSpan w:val="2"/>
            <w:tcBorders>
              <w:bottom w:val="single" w:sz="4" w:space="0" w:color="70AD47" w:themeColor="accent6"/>
              <w:right w:val="single" w:sz="4" w:space="0" w:color="70AD47"/>
            </w:tcBorders>
          </w:tcPr>
          <w:p w14:paraId="7E2E6A9D" w14:textId="77777777" w:rsidR="003171D0" w:rsidRPr="00693294" w:rsidRDefault="003171D0" w:rsidP="003171D0">
            <w:pPr>
              <w:jc w:val="left"/>
            </w:pPr>
          </w:p>
        </w:tc>
      </w:tr>
    </w:tbl>
    <w:p w14:paraId="09D8D846" w14:textId="759F692A" w:rsidR="000E26C4" w:rsidRDefault="000E26C4" w:rsidP="00066BC9">
      <w:pPr>
        <w:jc w:val="both"/>
        <w:rPr>
          <w:sz w:val="20"/>
          <w:szCs w:val="20"/>
          <w:lang w:val="en-GB"/>
        </w:rPr>
      </w:pPr>
    </w:p>
    <w:p w14:paraId="7F9261D8" w14:textId="2DC0A9C2" w:rsidR="00794DB0" w:rsidRDefault="00794DB0" w:rsidP="00066BC9">
      <w:pPr>
        <w:jc w:val="both"/>
        <w:rPr>
          <w:sz w:val="20"/>
          <w:szCs w:val="20"/>
          <w:lang w:val="en-GB"/>
        </w:rPr>
      </w:pPr>
    </w:p>
    <w:p w14:paraId="533D4EEB" w14:textId="7209663C" w:rsidR="00794DB0" w:rsidRDefault="00794DB0" w:rsidP="00066BC9">
      <w:pPr>
        <w:jc w:val="both"/>
        <w:rPr>
          <w:sz w:val="20"/>
          <w:szCs w:val="20"/>
          <w:lang w:val="en-GB"/>
        </w:rPr>
      </w:pPr>
    </w:p>
    <w:p w14:paraId="6DA3F5F8" w14:textId="462013C5" w:rsidR="00794DB0" w:rsidRDefault="00794DB0" w:rsidP="00066BC9">
      <w:pPr>
        <w:jc w:val="both"/>
        <w:rPr>
          <w:sz w:val="20"/>
          <w:szCs w:val="20"/>
          <w:lang w:val="en-GB"/>
        </w:rPr>
      </w:pPr>
    </w:p>
    <w:p w14:paraId="57A33CF7" w14:textId="2C66A5C0" w:rsidR="00794DB0" w:rsidRDefault="00794DB0" w:rsidP="00066BC9">
      <w:pPr>
        <w:jc w:val="both"/>
        <w:rPr>
          <w:sz w:val="20"/>
          <w:szCs w:val="20"/>
          <w:lang w:val="en-GB"/>
        </w:rPr>
      </w:pPr>
    </w:p>
    <w:p w14:paraId="78F17E4E" w14:textId="63876215" w:rsidR="00794DB0" w:rsidRDefault="00794DB0" w:rsidP="00066BC9">
      <w:pPr>
        <w:jc w:val="both"/>
        <w:rPr>
          <w:sz w:val="20"/>
          <w:szCs w:val="20"/>
          <w:lang w:val="en-GB"/>
        </w:rPr>
      </w:pPr>
    </w:p>
    <w:p w14:paraId="5BCAA142" w14:textId="079954D2" w:rsidR="00794DB0" w:rsidRDefault="00794DB0" w:rsidP="00066BC9">
      <w:pPr>
        <w:jc w:val="both"/>
        <w:rPr>
          <w:sz w:val="20"/>
          <w:szCs w:val="20"/>
          <w:lang w:val="en-GB"/>
        </w:rPr>
      </w:pPr>
    </w:p>
    <w:p w14:paraId="2057A8B9" w14:textId="5DF09008" w:rsidR="00794DB0" w:rsidRDefault="00794DB0" w:rsidP="00066BC9">
      <w:pPr>
        <w:jc w:val="both"/>
        <w:rPr>
          <w:sz w:val="20"/>
          <w:szCs w:val="20"/>
          <w:lang w:val="en-GB"/>
        </w:rPr>
      </w:pPr>
    </w:p>
    <w:p w14:paraId="116565C9" w14:textId="77777777" w:rsidR="00794DB0" w:rsidRPr="00066BC9" w:rsidRDefault="00794DB0" w:rsidP="00066BC9">
      <w:pPr>
        <w:jc w:val="both"/>
        <w:rPr>
          <w:sz w:val="20"/>
          <w:szCs w:val="20"/>
          <w:lang w:val="en-GB"/>
        </w:rPr>
      </w:pPr>
    </w:p>
    <w:sectPr w:rsidR="00794DB0" w:rsidRPr="00066BC9" w:rsidSect="00DD7368">
      <w:headerReference w:type="default" r:id="rId20"/>
      <w:headerReference w:type="first" r:id="rId21"/>
      <w:pgSz w:w="12240" w:h="15840"/>
      <w:pgMar w:top="720" w:right="720" w:bottom="0" w:left="720" w:header="680" w:footer="57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22870" w14:textId="77777777" w:rsidR="00467C55" w:rsidRDefault="00467C55" w:rsidP="003856C9">
      <w:pPr>
        <w:spacing w:after="0" w:line="240" w:lineRule="auto"/>
      </w:pPr>
      <w:r>
        <w:separator/>
      </w:r>
    </w:p>
  </w:endnote>
  <w:endnote w:type="continuationSeparator" w:id="0">
    <w:p w14:paraId="12DD9003" w14:textId="77777777" w:rsidR="00467C55" w:rsidRDefault="00467C55" w:rsidP="003856C9">
      <w:pPr>
        <w:spacing w:after="0" w:line="240" w:lineRule="auto"/>
      </w:pPr>
      <w:r>
        <w:continuationSeparator/>
      </w:r>
    </w:p>
  </w:endnote>
  <w:endnote w:type="continuationNotice" w:id="1">
    <w:p w14:paraId="362F6636" w14:textId="77777777" w:rsidR="00467C55" w:rsidRDefault="00467C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86E8D" w14:textId="77777777" w:rsidR="00467C55" w:rsidRDefault="00467C55" w:rsidP="003856C9">
      <w:pPr>
        <w:spacing w:after="0" w:line="240" w:lineRule="auto"/>
      </w:pPr>
      <w:r>
        <w:separator/>
      </w:r>
    </w:p>
  </w:footnote>
  <w:footnote w:type="continuationSeparator" w:id="0">
    <w:p w14:paraId="5F8B1C6D" w14:textId="77777777" w:rsidR="00467C55" w:rsidRDefault="00467C55" w:rsidP="003856C9">
      <w:pPr>
        <w:spacing w:after="0" w:line="240" w:lineRule="auto"/>
      </w:pPr>
      <w:r>
        <w:continuationSeparator/>
      </w:r>
    </w:p>
  </w:footnote>
  <w:footnote w:type="continuationNotice" w:id="1">
    <w:p w14:paraId="65CA6708" w14:textId="77777777" w:rsidR="00467C55" w:rsidRDefault="00467C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B51E6" w14:textId="60F76E49" w:rsidR="003856C9" w:rsidRDefault="003856C9" w:rsidP="00A23A75">
    <w:pPr>
      <w:pStyle w:val="Header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F0870" w14:textId="1A635970" w:rsidR="003D19A0" w:rsidRDefault="003D19A0" w:rsidP="0004714B">
    <w:pPr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736635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C6803E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F24EDF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A6A158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74EE5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2CC39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B8CD8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FE2A24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18A42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42AF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860C5A"/>
    <w:multiLevelType w:val="hybridMultilevel"/>
    <w:tmpl w:val="1340EE6A"/>
    <w:lvl w:ilvl="0" w:tplc="1C4850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04C4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606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9A3D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B98E1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5F014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30B6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D0C5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AEB6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08170286"/>
    <w:multiLevelType w:val="hybridMultilevel"/>
    <w:tmpl w:val="B6C2CC8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EEC1B06"/>
    <w:multiLevelType w:val="hybridMultilevel"/>
    <w:tmpl w:val="C7408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0B4AD9"/>
    <w:multiLevelType w:val="hybridMultilevel"/>
    <w:tmpl w:val="748A630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8533B7"/>
    <w:multiLevelType w:val="hybridMultilevel"/>
    <w:tmpl w:val="5EAE919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7153C25"/>
    <w:multiLevelType w:val="hybridMultilevel"/>
    <w:tmpl w:val="251E76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9E21CD7"/>
    <w:multiLevelType w:val="hybridMultilevel"/>
    <w:tmpl w:val="19F64EB6"/>
    <w:lvl w:ilvl="0" w:tplc="EB8AA6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6E46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FC14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2203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5CA1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BC25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D017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6AEE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2EA8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1A4A2D36"/>
    <w:multiLevelType w:val="hybridMultilevel"/>
    <w:tmpl w:val="473052B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A2027C"/>
    <w:multiLevelType w:val="hybridMultilevel"/>
    <w:tmpl w:val="DE40C38A"/>
    <w:lvl w:ilvl="0" w:tplc="FAC026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C478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78BF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6C81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464A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3641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EC0E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A29B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7485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26497A2E"/>
    <w:multiLevelType w:val="hybridMultilevel"/>
    <w:tmpl w:val="1760127E"/>
    <w:lvl w:ilvl="0" w:tplc="DCBEEB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4AC1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9E2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F2AC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1A8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80FE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707B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40D7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2C94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27BD25FF"/>
    <w:multiLevelType w:val="hybridMultilevel"/>
    <w:tmpl w:val="E342D56A"/>
    <w:lvl w:ilvl="0" w:tplc="BFCA2B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2424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2064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0418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BC5E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E8B7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A48B7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8253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ECA5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27C31D2E"/>
    <w:multiLevelType w:val="hybridMultilevel"/>
    <w:tmpl w:val="0524811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556576B"/>
    <w:multiLevelType w:val="hybridMultilevel"/>
    <w:tmpl w:val="F9CA864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84E582F"/>
    <w:multiLevelType w:val="hybridMultilevel"/>
    <w:tmpl w:val="872AF5D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26577A"/>
    <w:multiLevelType w:val="hybridMultilevel"/>
    <w:tmpl w:val="60C6F9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671CC4"/>
    <w:multiLevelType w:val="hybridMultilevel"/>
    <w:tmpl w:val="9A08BFE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224869"/>
    <w:multiLevelType w:val="hybridMultilevel"/>
    <w:tmpl w:val="4B2891E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C6E44F8"/>
    <w:multiLevelType w:val="hybridMultilevel"/>
    <w:tmpl w:val="55504DF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9716CC"/>
    <w:multiLevelType w:val="hybridMultilevel"/>
    <w:tmpl w:val="A33E2630"/>
    <w:lvl w:ilvl="0" w:tplc="806413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5A1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EA1A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A4C6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F43F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A2D0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DCC9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06BB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A48E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64EE4287"/>
    <w:multiLevelType w:val="hybridMultilevel"/>
    <w:tmpl w:val="D7C8AC7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FD480A"/>
    <w:multiLevelType w:val="hybridMultilevel"/>
    <w:tmpl w:val="ACDA9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FE44A1"/>
    <w:multiLevelType w:val="hybridMultilevel"/>
    <w:tmpl w:val="511AB560"/>
    <w:lvl w:ilvl="0" w:tplc="08090005">
      <w:start w:val="1"/>
      <w:numFmt w:val="bullet"/>
      <w:lvlText w:val=""/>
      <w:lvlJc w:val="left"/>
      <w:pPr>
        <w:ind w:left="37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32" w15:restartNumberingAfterBreak="0">
    <w:nsid w:val="71AA4ABE"/>
    <w:multiLevelType w:val="hybridMultilevel"/>
    <w:tmpl w:val="425E908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5A62686"/>
    <w:multiLevelType w:val="hybridMultilevel"/>
    <w:tmpl w:val="CF8CE9C0"/>
    <w:lvl w:ilvl="0" w:tplc="FCA4AC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38F09E">
      <w:numFmt w:val="none"/>
      <w:lvlText w:val=""/>
      <w:lvlJc w:val="left"/>
      <w:pPr>
        <w:tabs>
          <w:tab w:val="num" w:pos="360"/>
        </w:tabs>
      </w:pPr>
    </w:lvl>
    <w:lvl w:ilvl="2" w:tplc="896ECC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EEA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E080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E00C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F413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B0AD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CC24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DF85A47"/>
    <w:multiLevelType w:val="hybridMultilevel"/>
    <w:tmpl w:val="38C4426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7"/>
  </w:num>
  <w:num w:numId="14">
    <w:abstractNumId w:val="20"/>
  </w:num>
  <w:num w:numId="15">
    <w:abstractNumId w:val="18"/>
  </w:num>
  <w:num w:numId="16">
    <w:abstractNumId w:val="23"/>
  </w:num>
  <w:num w:numId="17">
    <w:abstractNumId w:val="28"/>
  </w:num>
  <w:num w:numId="18">
    <w:abstractNumId w:val="29"/>
  </w:num>
  <w:num w:numId="19">
    <w:abstractNumId w:val="26"/>
  </w:num>
  <w:num w:numId="20">
    <w:abstractNumId w:val="32"/>
  </w:num>
  <w:num w:numId="21">
    <w:abstractNumId w:val="10"/>
  </w:num>
  <w:num w:numId="22">
    <w:abstractNumId w:val="33"/>
  </w:num>
  <w:num w:numId="23">
    <w:abstractNumId w:val="24"/>
  </w:num>
  <w:num w:numId="24">
    <w:abstractNumId w:val="12"/>
  </w:num>
  <w:num w:numId="25">
    <w:abstractNumId w:val="15"/>
  </w:num>
  <w:num w:numId="26">
    <w:abstractNumId w:val="31"/>
  </w:num>
  <w:num w:numId="27">
    <w:abstractNumId w:val="30"/>
  </w:num>
  <w:num w:numId="28">
    <w:abstractNumId w:val="25"/>
  </w:num>
  <w:num w:numId="29">
    <w:abstractNumId w:val="11"/>
  </w:num>
  <w:num w:numId="30">
    <w:abstractNumId w:val="21"/>
  </w:num>
  <w:num w:numId="31">
    <w:abstractNumId w:val="17"/>
  </w:num>
  <w:num w:numId="32">
    <w:abstractNumId w:val="14"/>
  </w:num>
  <w:num w:numId="33">
    <w:abstractNumId w:val="13"/>
  </w:num>
  <w:num w:numId="34">
    <w:abstractNumId w:val="22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466"/>
    <w:rsid w:val="0000091B"/>
    <w:rsid w:val="00000AFB"/>
    <w:rsid w:val="000014FE"/>
    <w:rsid w:val="000040AB"/>
    <w:rsid w:val="00010F9F"/>
    <w:rsid w:val="000119BD"/>
    <w:rsid w:val="00012054"/>
    <w:rsid w:val="00013FC2"/>
    <w:rsid w:val="00015573"/>
    <w:rsid w:val="000158BF"/>
    <w:rsid w:val="00016B08"/>
    <w:rsid w:val="00017088"/>
    <w:rsid w:val="0002025A"/>
    <w:rsid w:val="0002085B"/>
    <w:rsid w:val="00021B28"/>
    <w:rsid w:val="0002520C"/>
    <w:rsid w:val="000261F6"/>
    <w:rsid w:val="00026A76"/>
    <w:rsid w:val="00030C51"/>
    <w:rsid w:val="000335BC"/>
    <w:rsid w:val="00034587"/>
    <w:rsid w:val="00035713"/>
    <w:rsid w:val="00037533"/>
    <w:rsid w:val="00037AC5"/>
    <w:rsid w:val="0004033C"/>
    <w:rsid w:val="000435C6"/>
    <w:rsid w:val="000456C4"/>
    <w:rsid w:val="000470DC"/>
    <w:rsid w:val="0004714B"/>
    <w:rsid w:val="00047525"/>
    <w:rsid w:val="00050F32"/>
    <w:rsid w:val="0005105F"/>
    <w:rsid w:val="000527E0"/>
    <w:rsid w:val="00052BE1"/>
    <w:rsid w:val="000568CE"/>
    <w:rsid w:val="00056B67"/>
    <w:rsid w:val="00057246"/>
    <w:rsid w:val="00062248"/>
    <w:rsid w:val="00066BC9"/>
    <w:rsid w:val="000718BD"/>
    <w:rsid w:val="000736D5"/>
    <w:rsid w:val="0007412A"/>
    <w:rsid w:val="00074292"/>
    <w:rsid w:val="000744C0"/>
    <w:rsid w:val="00074892"/>
    <w:rsid w:val="00075DC9"/>
    <w:rsid w:val="00076E9F"/>
    <w:rsid w:val="000770FF"/>
    <w:rsid w:val="0008423C"/>
    <w:rsid w:val="00085253"/>
    <w:rsid w:val="000902CA"/>
    <w:rsid w:val="0009107B"/>
    <w:rsid w:val="00092A12"/>
    <w:rsid w:val="00093D93"/>
    <w:rsid w:val="00093D9B"/>
    <w:rsid w:val="000964BE"/>
    <w:rsid w:val="000972F9"/>
    <w:rsid w:val="0009739B"/>
    <w:rsid w:val="000A1111"/>
    <w:rsid w:val="000A5F16"/>
    <w:rsid w:val="000A718B"/>
    <w:rsid w:val="000B0915"/>
    <w:rsid w:val="000B1BB3"/>
    <w:rsid w:val="000B1BD8"/>
    <w:rsid w:val="000B7701"/>
    <w:rsid w:val="000B7709"/>
    <w:rsid w:val="000B7B55"/>
    <w:rsid w:val="000C00FD"/>
    <w:rsid w:val="000C061A"/>
    <w:rsid w:val="000C10BE"/>
    <w:rsid w:val="000C438C"/>
    <w:rsid w:val="000C7F0F"/>
    <w:rsid w:val="000D4527"/>
    <w:rsid w:val="000D46FF"/>
    <w:rsid w:val="000D4FBF"/>
    <w:rsid w:val="000D627A"/>
    <w:rsid w:val="000D6BFE"/>
    <w:rsid w:val="000E11F4"/>
    <w:rsid w:val="000E1A8A"/>
    <w:rsid w:val="000E2230"/>
    <w:rsid w:val="000E26C4"/>
    <w:rsid w:val="000E31D8"/>
    <w:rsid w:val="000E4ED1"/>
    <w:rsid w:val="000E6BDF"/>
    <w:rsid w:val="000E6E3F"/>
    <w:rsid w:val="000F2ED0"/>
    <w:rsid w:val="000F3A69"/>
    <w:rsid w:val="000F6DEE"/>
    <w:rsid w:val="0010199E"/>
    <w:rsid w:val="0010257B"/>
    <w:rsid w:val="00102C32"/>
    <w:rsid w:val="001065B4"/>
    <w:rsid w:val="00110638"/>
    <w:rsid w:val="00111CCF"/>
    <w:rsid w:val="00112261"/>
    <w:rsid w:val="00112FF9"/>
    <w:rsid w:val="00115326"/>
    <w:rsid w:val="001166C2"/>
    <w:rsid w:val="001224A2"/>
    <w:rsid w:val="00124491"/>
    <w:rsid w:val="00126315"/>
    <w:rsid w:val="0012750A"/>
    <w:rsid w:val="00127850"/>
    <w:rsid w:val="0012790D"/>
    <w:rsid w:val="00130390"/>
    <w:rsid w:val="00130945"/>
    <w:rsid w:val="00130C40"/>
    <w:rsid w:val="001319E1"/>
    <w:rsid w:val="001356E6"/>
    <w:rsid w:val="00136832"/>
    <w:rsid w:val="00136DE8"/>
    <w:rsid w:val="001374F3"/>
    <w:rsid w:val="00140143"/>
    <w:rsid w:val="00140EF6"/>
    <w:rsid w:val="00141E53"/>
    <w:rsid w:val="00143C67"/>
    <w:rsid w:val="001503AC"/>
    <w:rsid w:val="00150548"/>
    <w:rsid w:val="0015196B"/>
    <w:rsid w:val="00151A6D"/>
    <w:rsid w:val="00152231"/>
    <w:rsid w:val="0015306D"/>
    <w:rsid w:val="0015376C"/>
    <w:rsid w:val="00154185"/>
    <w:rsid w:val="00154502"/>
    <w:rsid w:val="00161DCC"/>
    <w:rsid w:val="00161E20"/>
    <w:rsid w:val="00162353"/>
    <w:rsid w:val="00162DCE"/>
    <w:rsid w:val="0016394F"/>
    <w:rsid w:val="001650A6"/>
    <w:rsid w:val="00165A2B"/>
    <w:rsid w:val="00165E2C"/>
    <w:rsid w:val="00171BCE"/>
    <w:rsid w:val="00173938"/>
    <w:rsid w:val="00174012"/>
    <w:rsid w:val="001749C4"/>
    <w:rsid w:val="001750CE"/>
    <w:rsid w:val="001765FE"/>
    <w:rsid w:val="00177119"/>
    <w:rsid w:val="001800B3"/>
    <w:rsid w:val="00180972"/>
    <w:rsid w:val="00180A78"/>
    <w:rsid w:val="001811F7"/>
    <w:rsid w:val="00181548"/>
    <w:rsid w:val="00182C5E"/>
    <w:rsid w:val="00182EED"/>
    <w:rsid w:val="0018341F"/>
    <w:rsid w:val="00185703"/>
    <w:rsid w:val="00185F12"/>
    <w:rsid w:val="001867BA"/>
    <w:rsid w:val="00187E16"/>
    <w:rsid w:val="00192BE6"/>
    <w:rsid w:val="0019302A"/>
    <w:rsid w:val="001951ED"/>
    <w:rsid w:val="0019561F"/>
    <w:rsid w:val="001A08C1"/>
    <w:rsid w:val="001A0C18"/>
    <w:rsid w:val="001A0C68"/>
    <w:rsid w:val="001A3895"/>
    <w:rsid w:val="001A3B7A"/>
    <w:rsid w:val="001A6259"/>
    <w:rsid w:val="001A7D2F"/>
    <w:rsid w:val="001A7E34"/>
    <w:rsid w:val="001B0934"/>
    <w:rsid w:val="001B0A2D"/>
    <w:rsid w:val="001B0A33"/>
    <w:rsid w:val="001B1296"/>
    <w:rsid w:val="001B32D2"/>
    <w:rsid w:val="001B35A9"/>
    <w:rsid w:val="001B50F7"/>
    <w:rsid w:val="001C24B7"/>
    <w:rsid w:val="001C2A22"/>
    <w:rsid w:val="001C3CB4"/>
    <w:rsid w:val="001C4E14"/>
    <w:rsid w:val="001C7A72"/>
    <w:rsid w:val="001C7BA1"/>
    <w:rsid w:val="001C7C1B"/>
    <w:rsid w:val="001D2B53"/>
    <w:rsid w:val="001D2FE0"/>
    <w:rsid w:val="001D392F"/>
    <w:rsid w:val="001D5366"/>
    <w:rsid w:val="001D5C73"/>
    <w:rsid w:val="001E2CDF"/>
    <w:rsid w:val="001E35A1"/>
    <w:rsid w:val="001E3873"/>
    <w:rsid w:val="001E6A6B"/>
    <w:rsid w:val="001E71C8"/>
    <w:rsid w:val="001E7A0D"/>
    <w:rsid w:val="001F173A"/>
    <w:rsid w:val="001F1FB1"/>
    <w:rsid w:val="001F20B4"/>
    <w:rsid w:val="001F36C5"/>
    <w:rsid w:val="001F4044"/>
    <w:rsid w:val="001F42A5"/>
    <w:rsid w:val="001F5825"/>
    <w:rsid w:val="001F5EE0"/>
    <w:rsid w:val="001F5FCA"/>
    <w:rsid w:val="001F74A7"/>
    <w:rsid w:val="00202669"/>
    <w:rsid w:val="00202BE5"/>
    <w:rsid w:val="00203C22"/>
    <w:rsid w:val="00203E9D"/>
    <w:rsid w:val="002043C5"/>
    <w:rsid w:val="00205874"/>
    <w:rsid w:val="00205A95"/>
    <w:rsid w:val="00205C96"/>
    <w:rsid w:val="0021094F"/>
    <w:rsid w:val="00211410"/>
    <w:rsid w:val="002122DD"/>
    <w:rsid w:val="0021486C"/>
    <w:rsid w:val="0021499E"/>
    <w:rsid w:val="00214EC8"/>
    <w:rsid w:val="0021681D"/>
    <w:rsid w:val="00216BA4"/>
    <w:rsid w:val="00217DF1"/>
    <w:rsid w:val="00220C9E"/>
    <w:rsid w:val="0022361B"/>
    <w:rsid w:val="0022597F"/>
    <w:rsid w:val="00225EED"/>
    <w:rsid w:val="002260D4"/>
    <w:rsid w:val="002326D5"/>
    <w:rsid w:val="0023291F"/>
    <w:rsid w:val="002332CA"/>
    <w:rsid w:val="0023358D"/>
    <w:rsid w:val="00236332"/>
    <w:rsid w:val="002369FB"/>
    <w:rsid w:val="00240E1D"/>
    <w:rsid w:val="002415F0"/>
    <w:rsid w:val="00241A34"/>
    <w:rsid w:val="0024267B"/>
    <w:rsid w:val="002452B7"/>
    <w:rsid w:val="00247109"/>
    <w:rsid w:val="00252CAB"/>
    <w:rsid w:val="00253BA6"/>
    <w:rsid w:val="002545CC"/>
    <w:rsid w:val="00255266"/>
    <w:rsid w:val="00255B52"/>
    <w:rsid w:val="0025699A"/>
    <w:rsid w:val="00256A41"/>
    <w:rsid w:val="00260666"/>
    <w:rsid w:val="00260A4B"/>
    <w:rsid w:val="00260EA2"/>
    <w:rsid w:val="00261849"/>
    <w:rsid w:val="00261D30"/>
    <w:rsid w:val="00262261"/>
    <w:rsid w:val="00262CCE"/>
    <w:rsid w:val="00265FF4"/>
    <w:rsid w:val="00267BB3"/>
    <w:rsid w:val="002711DD"/>
    <w:rsid w:val="00273655"/>
    <w:rsid w:val="00274186"/>
    <w:rsid w:val="0027439E"/>
    <w:rsid w:val="002744D3"/>
    <w:rsid w:val="002760A7"/>
    <w:rsid w:val="002766BC"/>
    <w:rsid w:val="0028129A"/>
    <w:rsid w:val="002819EC"/>
    <w:rsid w:val="00282E4B"/>
    <w:rsid w:val="00283B81"/>
    <w:rsid w:val="00283B8B"/>
    <w:rsid w:val="00285D60"/>
    <w:rsid w:val="00290DAB"/>
    <w:rsid w:val="00290E55"/>
    <w:rsid w:val="00290EBD"/>
    <w:rsid w:val="00292FD8"/>
    <w:rsid w:val="00293208"/>
    <w:rsid w:val="002939C6"/>
    <w:rsid w:val="00293B83"/>
    <w:rsid w:val="0029560C"/>
    <w:rsid w:val="002968F5"/>
    <w:rsid w:val="002A0EB0"/>
    <w:rsid w:val="002A10FC"/>
    <w:rsid w:val="002A17E1"/>
    <w:rsid w:val="002A1B6B"/>
    <w:rsid w:val="002A3621"/>
    <w:rsid w:val="002A42C1"/>
    <w:rsid w:val="002A4C3B"/>
    <w:rsid w:val="002A4C7C"/>
    <w:rsid w:val="002A6AD2"/>
    <w:rsid w:val="002B16A9"/>
    <w:rsid w:val="002B2444"/>
    <w:rsid w:val="002B2C4E"/>
    <w:rsid w:val="002B3466"/>
    <w:rsid w:val="002B3890"/>
    <w:rsid w:val="002B38A9"/>
    <w:rsid w:val="002B471F"/>
    <w:rsid w:val="002B5FC9"/>
    <w:rsid w:val="002B620A"/>
    <w:rsid w:val="002B69F2"/>
    <w:rsid w:val="002B6DCA"/>
    <w:rsid w:val="002B7747"/>
    <w:rsid w:val="002C2DE8"/>
    <w:rsid w:val="002C35D1"/>
    <w:rsid w:val="002C3C39"/>
    <w:rsid w:val="002C4288"/>
    <w:rsid w:val="002C42F3"/>
    <w:rsid w:val="002C65F7"/>
    <w:rsid w:val="002C77B9"/>
    <w:rsid w:val="002C7844"/>
    <w:rsid w:val="002D01B8"/>
    <w:rsid w:val="002D1233"/>
    <w:rsid w:val="002D25D9"/>
    <w:rsid w:val="002D32FF"/>
    <w:rsid w:val="002D3576"/>
    <w:rsid w:val="002D488A"/>
    <w:rsid w:val="002D48DE"/>
    <w:rsid w:val="002D5175"/>
    <w:rsid w:val="002D55F9"/>
    <w:rsid w:val="002E0803"/>
    <w:rsid w:val="002E24FD"/>
    <w:rsid w:val="002E2A17"/>
    <w:rsid w:val="002E2CF5"/>
    <w:rsid w:val="002E342B"/>
    <w:rsid w:val="002E52E3"/>
    <w:rsid w:val="002F1A2E"/>
    <w:rsid w:val="002F4300"/>
    <w:rsid w:val="002F485A"/>
    <w:rsid w:val="002F48DF"/>
    <w:rsid w:val="002F55EC"/>
    <w:rsid w:val="002F5612"/>
    <w:rsid w:val="002F6494"/>
    <w:rsid w:val="002F7687"/>
    <w:rsid w:val="00301CE3"/>
    <w:rsid w:val="003041DD"/>
    <w:rsid w:val="003053D9"/>
    <w:rsid w:val="00310158"/>
    <w:rsid w:val="00310385"/>
    <w:rsid w:val="0031133C"/>
    <w:rsid w:val="00312244"/>
    <w:rsid w:val="003139B3"/>
    <w:rsid w:val="00314872"/>
    <w:rsid w:val="003149F3"/>
    <w:rsid w:val="003151BD"/>
    <w:rsid w:val="00315C4A"/>
    <w:rsid w:val="00315D20"/>
    <w:rsid w:val="00316DFF"/>
    <w:rsid w:val="003170A7"/>
    <w:rsid w:val="003171D0"/>
    <w:rsid w:val="00322C24"/>
    <w:rsid w:val="003271D4"/>
    <w:rsid w:val="003278F9"/>
    <w:rsid w:val="00327E74"/>
    <w:rsid w:val="00330FEC"/>
    <w:rsid w:val="0033127E"/>
    <w:rsid w:val="00331CD5"/>
    <w:rsid w:val="00335686"/>
    <w:rsid w:val="003363EB"/>
    <w:rsid w:val="00336FD4"/>
    <w:rsid w:val="0034083F"/>
    <w:rsid w:val="00340B93"/>
    <w:rsid w:val="00342192"/>
    <w:rsid w:val="0034241D"/>
    <w:rsid w:val="003428A0"/>
    <w:rsid w:val="003525C6"/>
    <w:rsid w:val="00354555"/>
    <w:rsid w:val="0035459B"/>
    <w:rsid w:val="00354F08"/>
    <w:rsid w:val="003550D9"/>
    <w:rsid w:val="00355385"/>
    <w:rsid w:val="00357D8F"/>
    <w:rsid w:val="00360426"/>
    <w:rsid w:val="00360C1F"/>
    <w:rsid w:val="00363078"/>
    <w:rsid w:val="00363F82"/>
    <w:rsid w:val="003647C7"/>
    <w:rsid w:val="00364999"/>
    <w:rsid w:val="00364F18"/>
    <w:rsid w:val="003769E7"/>
    <w:rsid w:val="00377C09"/>
    <w:rsid w:val="00380139"/>
    <w:rsid w:val="00380CD3"/>
    <w:rsid w:val="00385127"/>
    <w:rsid w:val="003856C9"/>
    <w:rsid w:val="00385B96"/>
    <w:rsid w:val="00392B24"/>
    <w:rsid w:val="003940ED"/>
    <w:rsid w:val="00395541"/>
    <w:rsid w:val="00396369"/>
    <w:rsid w:val="00396DF5"/>
    <w:rsid w:val="003972D7"/>
    <w:rsid w:val="003976BC"/>
    <w:rsid w:val="00397777"/>
    <w:rsid w:val="003A02C9"/>
    <w:rsid w:val="003A38F2"/>
    <w:rsid w:val="003A519D"/>
    <w:rsid w:val="003A56C5"/>
    <w:rsid w:val="003A613F"/>
    <w:rsid w:val="003A68BF"/>
    <w:rsid w:val="003A6B08"/>
    <w:rsid w:val="003A7658"/>
    <w:rsid w:val="003A7B3B"/>
    <w:rsid w:val="003A7C1F"/>
    <w:rsid w:val="003B2233"/>
    <w:rsid w:val="003B22F1"/>
    <w:rsid w:val="003B2DBF"/>
    <w:rsid w:val="003B3E07"/>
    <w:rsid w:val="003B5559"/>
    <w:rsid w:val="003B5DD2"/>
    <w:rsid w:val="003C0A07"/>
    <w:rsid w:val="003C1F1D"/>
    <w:rsid w:val="003C359E"/>
    <w:rsid w:val="003C424D"/>
    <w:rsid w:val="003C43FF"/>
    <w:rsid w:val="003C6D23"/>
    <w:rsid w:val="003D1621"/>
    <w:rsid w:val="003D1732"/>
    <w:rsid w:val="003D179E"/>
    <w:rsid w:val="003D19A0"/>
    <w:rsid w:val="003D4623"/>
    <w:rsid w:val="003D472F"/>
    <w:rsid w:val="003D4869"/>
    <w:rsid w:val="003D5229"/>
    <w:rsid w:val="003D5DA4"/>
    <w:rsid w:val="003E099B"/>
    <w:rsid w:val="003E4728"/>
    <w:rsid w:val="003E62F2"/>
    <w:rsid w:val="003E651E"/>
    <w:rsid w:val="003E70EF"/>
    <w:rsid w:val="003F0489"/>
    <w:rsid w:val="003F0D73"/>
    <w:rsid w:val="003F4D31"/>
    <w:rsid w:val="003F5866"/>
    <w:rsid w:val="003F5FDB"/>
    <w:rsid w:val="003F6060"/>
    <w:rsid w:val="003F626E"/>
    <w:rsid w:val="0040298F"/>
    <w:rsid w:val="00403447"/>
    <w:rsid w:val="00404660"/>
    <w:rsid w:val="004046E8"/>
    <w:rsid w:val="00404E31"/>
    <w:rsid w:val="00405072"/>
    <w:rsid w:val="00405159"/>
    <w:rsid w:val="00406358"/>
    <w:rsid w:val="004117CB"/>
    <w:rsid w:val="00411EC2"/>
    <w:rsid w:val="00412D1B"/>
    <w:rsid w:val="00413F13"/>
    <w:rsid w:val="004171A7"/>
    <w:rsid w:val="0042138D"/>
    <w:rsid w:val="0042144C"/>
    <w:rsid w:val="00421557"/>
    <w:rsid w:val="00424162"/>
    <w:rsid w:val="0042480E"/>
    <w:rsid w:val="00424C2F"/>
    <w:rsid w:val="00425F2E"/>
    <w:rsid w:val="00426AEC"/>
    <w:rsid w:val="00426F05"/>
    <w:rsid w:val="00430F6A"/>
    <w:rsid w:val="00431406"/>
    <w:rsid w:val="0043426C"/>
    <w:rsid w:val="004345B4"/>
    <w:rsid w:val="00434989"/>
    <w:rsid w:val="00436D75"/>
    <w:rsid w:val="00437860"/>
    <w:rsid w:val="004403F9"/>
    <w:rsid w:val="00441EB9"/>
    <w:rsid w:val="00443710"/>
    <w:rsid w:val="00443CAB"/>
    <w:rsid w:val="00445B2D"/>
    <w:rsid w:val="00446046"/>
    <w:rsid w:val="00446551"/>
    <w:rsid w:val="0045118F"/>
    <w:rsid w:val="0045346C"/>
    <w:rsid w:val="00453952"/>
    <w:rsid w:val="00453C48"/>
    <w:rsid w:val="004550F6"/>
    <w:rsid w:val="0045629D"/>
    <w:rsid w:val="00457384"/>
    <w:rsid w:val="004577F6"/>
    <w:rsid w:val="004603A7"/>
    <w:rsid w:val="00460453"/>
    <w:rsid w:val="00460956"/>
    <w:rsid w:val="00460E2B"/>
    <w:rsid w:val="00461C2F"/>
    <w:rsid w:val="004628CB"/>
    <w:rsid w:val="004628D5"/>
    <w:rsid w:val="00462EDA"/>
    <w:rsid w:val="00463463"/>
    <w:rsid w:val="00463E25"/>
    <w:rsid w:val="00465B15"/>
    <w:rsid w:val="00465DF2"/>
    <w:rsid w:val="00465E66"/>
    <w:rsid w:val="0046639B"/>
    <w:rsid w:val="004664BB"/>
    <w:rsid w:val="00467C55"/>
    <w:rsid w:val="00471200"/>
    <w:rsid w:val="00471F8D"/>
    <w:rsid w:val="00473BE3"/>
    <w:rsid w:val="00473EF8"/>
    <w:rsid w:val="004758C2"/>
    <w:rsid w:val="004760E5"/>
    <w:rsid w:val="004778BC"/>
    <w:rsid w:val="00477AB1"/>
    <w:rsid w:val="00482A56"/>
    <w:rsid w:val="004841FA"/>
    <w:rsid w:val="00484283"/>
    <w:rsid w:val="004847B4"/>
    <w:rsid w:val="00487B88"/>
    <w:rsid w:val="00487CA3"/>
    <w:rsid w:val="004962E3"/>
    <w:rsid w:val="00497405"/>
    <w:rsid w:val="00497A29"/>
    <w:rsid w:val="004A0542"/>
    <w:rsid w:val="004A082C"/>
    <w:rsid w:val="004A1C96"/>
    <w:rsid w:val="004A21BB"/>
    <w:rsid w:val="004A311C"/>
    <w:rsid w:val="004A32DD"/>
    <w:rsid w:val="004A664D"/>
    <w:rsid w:val="004A7B51"/>
    <w:rsid w:val="004B2F73"/>
    <w:rsid w:val="004B469F"/>
    <w:rsid w:val="004B53E8"/>
    <w:rsid w:val="004B5D5C"/>
    <w:rsid w:val="004B713C"/>
    <w:rsid w:val="004B72A1"/>
    <w:rsid w:val="004C09CD"/>
    <w:rsid w:val="004C1908"/>
    <w:rsid w:val="004C1963"/>
    <w:rsid w:val="004C1A6D"/>
    <w:rsid w:val="004C3033"/>
    <w:rsid w:val="004C7945"/>
    <w:rsid w:val="004C7A97"/>
    <w:rsid w:val="004D00E4"/>
    <w:rsid w:val="004D19BC"/>
    <w:rsid w:val="004D22BB"/>
    <w:rsid w:val="004D2848"/>
    <w:rsid w:val="004D2A6D"/>
    <w:rsid w:val="004D4C65"/>
    <w:rsid w:val="004D7EF7"/>
    <w:rsid w:val="004E0CDC"/>
    <w:rsid w:val="004E23BC"/>
    <w:rsid w:val="004E2DD8"/>
    <w:rsid w:val="004E3B0C"/>
    <w:rsid w:val="004E3CF9"/>
    <w:rsid w:val="004E3DDE"/>
    <w:rsid w:val="004E7262"/>
    <w:rsid w:val="004E75D9"/>
    <w:rsid w:val="004F0856"/>
    <w:rsid w:val="004F2E7C"/>
    <w:rsid w:val="004F3811"/>
    <w:rsid w:val="004F452C"/>
    <w:rsid w:val="004F646E"/>
    <w:rsid w:val="005003AA"/>
    <w:rsid w:val="00500740"/>
    <w:rsid w:val="00501396"/>
    <w:rsid w:val="005014C7"/>
    <w:rsid w:val="00501B81"/>
    <w:rsid w:val="00501F29"/>
    <w:rsid w:val="00502FB4"/>
    <w:rsid w:val="005030C6"/>
    <w:rsid w:val="00503435"/>
    <w:rsid w:val="00503941"/>
    <w:rsid w:val="00503C92"/>
    <w:rsid w:val="00503FC4"/>
    <w:rsid w:val="0050486C"/>
    <w:rsid w:val="00506410"/>
    <w:rsid w:val="00507088"/>
    <w:rsid w:val="0050719B"/>
    <w:rsid w:val="00507265"/>
    <w:rsid w:val="00507A2B"/>
    <w:rsid w:val="00512ACE"/>
    <w:rsid w:val="005143AB"/>
    <w:rsid w:val="005152F2"/>
    <w:rsid w:val="00515946"/>
    <w:rsid w:val="005163C5"/>
    <w:rsid w:val="0051684B"/>
    <w:rsid w:val="005169DB"/>
    <w:rsid w:val="0052142E"/>
    <w:rsid w:val="00521745"/>
    <w:rsid w:val="00521766"/>
    <w:rsid w:val="00523D50"/>
    <w:rsid w:val="00524350"/>
    <w:rsid w:val="005246B9"/>
    <w:rsid w:val="00525F2D"/>
    <w:rsid w:val="00526444"/>
    <w:rsid w:val="005279F4"/>
    <w:rsid w:val="00527E6D"/>
    <w:rsid w:val="0053101C"/>
    <w:rsid w:val="005342B1"/>
    <w:rsid w:val="0053480E"/>
    <w:rsid w:val="00534E4E"/>
    <w:rsid w:val="00535C86"/>
    <w:rsid w:val="005377E4"/>
    <w:rsid w:val="00537BFF"/>
    <w:rsid w:val="005424AD"/>
    <w:rsid w:val="00543364"/>
    <w:rsid w:val="00543FAF"/>
    <w:rsid w:val="00544BA2"/>
    <w:rsid w:val="00544DE6"/>
    <w:rsid w:val="00544F4C"/>
    <w:rsid w:val="00547037"/>
    <w:rsid w:val="005478DE"/>
    <w:rsid w:val="005478E8"/>
    <w:rsid w:val="00550D52"/>
    <w:rsid w:val="00551D35"/>
    <w:rsid w:val="00552C9A"/>
    <w:rsid w:val="005562D4"/>
    <w:rsid w:val="00557019"/>
    <w:rsid w:val="005603E9"/>
    <w:rsid w:val="00560C8F"/>
    <w:rsid w:val="0056190C"/>
    <w:rsid w:val="00562719"/>
    <w:rsid w:val="00562B52"/>
    <w:rsid w:val="00562DF8"/>
    <w:rsid w:val="00565001"/>
    <w:rsid w:val="0056587E"/>
    <w:rsid w:val="005674AC"/>
    <w:rsid w:val="00567C89"/>
    <w:rsid w:val="00570EA3"/>
    <w:rsid w:val="00577444"/>
    <w:rsid w:val="00580925"/>
    <w:rsid w:val="00582E75"/>
    <w:rsid w:val="00583244"/>
    <w:rsid w:val="005844E9"/>
    <w:rsid w:val="005850D8"/>
    <w:rsid w:val="005858CD"/>
    <w:rsid w:val="005861FC"/>
    <w:rsid w:val="00586F2F"/>
    <w:rsid w:val="00587DE5"/>
    <w:rsid w:val="00590A3C"/>
    <w:rsid w:val="0059164A"/>
    <w:rsid w:val="00591F2C"/>
    <w:rsid w:val="00592EBA"/>
    <w:rsid w:val="00593C01"/>
    <w:rsid w:val="005956F0"/>
    <w:rsid w:val="0059768A"/>
    <w:rsid w:val="005A0BC7"/>
    <w:rsid w:val="005A1809"/>
    <w:rsid w:val="005A1E51"/>
    <w:rsid w:val="005A2D14"/>
    <w:rsid w:val="005A2EA0"/>
    <w:rsid w:val="005A32D3"/>
    <w:rsid w:val="005A351B"/>
    <w:rsid w:val="005A3597"/>
    <w:rsid w:val="005A4FB6"/>
    <w:rsid w:val="005A7196"/>
    <w:rsid w:val="005A739B"/>
    <w:rsid w:val="005A7408"/>
    <w:rsid w:val="005A7E57"/>
    <w:rsid w:val="005B0D2C"/>
    <w:rsid w:val="005B1902"/>
    <w:rsid w:val="005B4368"/>
    <w:rsid w:val="005B457A"/>
    <w:rsid w:val="005B62D0"/>
    <w:rsid w:val="005B765B"/>
    <w:rsid w:val="005C34B4"/>
    <w:rsid w:val="005C7738"/>
    <w:rsid w:val="005C7ECC"/>
    <w:rsid w:val="005D197C"/>
    <w:rsid w:val="005D1F60"/>
    <w:rsid w:val="005D2716"/>
    <w:rsid w:val="005D30CE"/>
    <w:rsid w:val="005D3B03"/>
    <w:rsid w:val="005D5325"/>
    <w:rsid w:val="005D67A0"/>
    <w:rsid w:val="005D7014"/>
    <w:rsid w:val="005D7C11"/>
    <w:rsid w:val="005E1E4C"/>
    <w:rsid w:val="005E1F6B"/>
    <w:rsid w:val="005E25F1"/>
    <w:rsid w:val="005E7BC6"/>
    <w:rsid w:val="005F0A4E"/>
    <w:rsid w:val="005F0EE0"/>
    <w:rsid w:val="005F3226"/>
    <w:rsid w:val="005F3E29"/>
    <w:rsid w:val="005F460D"/>
    <w:rsid w:val="005F48DE"/>
    <w:rsid w:val="005F53EC"/>
    <w:rsid w:val="00602F37"/>
    <w:rsid w:val="00603072"/>
    <w:rsid w:val="00603B8D"/>
    <w:rsid w:val="006052F6"/>
    <w:rsid w:val="00607598"/>
    <w:rsid w:val="0060782A"/>
    <w:rsid w:val="006101B7"/>
    <w:rsid w:val="006108FC"/>
    <w:rsid w:val="006128EA"/>
    <w:rsid w:val="0061554C"/>
    <w:rsid w:val="00616FF4"/>
    <w:rsid w:val="00620137"/>
    <w:rsid w:val="0062023E"/>
    <w:rsid w:val="006207C5"/>
    <w:rsid w:val="00620C89"/>
    <w:rsid w:val="00622D5D"/>
    <w:rsid w:val="00623EF2"/>
    <w:rsid w:val="00624CB8"/>
    <w:rsid w:val="00630878"/>
    <w:rsid w:val="00630AB5"/>
    <w:rsid w:val="00631545"/>
    <w:rsid w:val="00631CC5"/>
    <w:rsid w:val="00634BCD"/>
    <w:rsid w:val="00636059"/>
    <w:rsid w:val="00636F28"/>
    <w:rsid w:val="00642C2E"/>
    <w:rsid w:val="00643189"/>
    <w:rsid w:val="0064350B"/>
    <w:rsid w:val="006449A7"/>
    <w:rsid w:val="006452F2"/>
    <w:rsid w:val="00646513"/>
    <w:rsid w:val="00647551"/>
    <w:rsid w:val="00647D79"/>
    <w:rsid w:val="00650B64"/>
    <w:rsid w:val="00651409"/>
    <w:rsid w:val="00651B4A"/>
    <w:rsid w:val="006520BD"/>
    <w:rsid w:val="00652105"/>
    <w:rsid w:val="00655AC7"/>
    <w:rsid w:val="0066392D"/>
    <w:rsid w:val="00664F7D"/>
    <w:rsid w:val="006672A7"/>
    <w:rsid w:val="00675925"/>
    <w:rsid w:val="00675DB5"/>
    <w:rsid w:val="00677DA9"/>
    <w:rsid w:val="006806C4"/>
    <w:rsid w:val="006821FE"/>
    <w:rsid w:val="0068272F"/>
    <w:rsid w:val="00682944"/>
    <w:rsid w:val="00682FCE"/>
    <w:rsid w:val="00683547"/>
    <w:rsid w:val="00684015"/>
    <w:rsid w:val="00690D8E"/>
    <w:rsid w:val="006932F8"/>
    <w:rsid w:val="0069585B"/>
    <w:rsid w:val="00696365"/>
    <w:rsid w:val="006963C1"/>
    <w:rsid w:val="00696A7C"/>
    <w:rsid w:val="00697CA1"/>
    <w:rsid w:val="006A059F"/>
    <w:rsid w:val="006A179D"/>
    <w:rsid w:val="006A2494"/>
    <w:rsid w:val="006A3CE7"/>
    <w:rsid w:val="006A401B"/>
    <w:rsid w:val="006A4751"/>
    <w:rsid w:val="006A541F"/>
    <w:rsid w:val="006A5949"/>
    <w:rsid w:val="006B138F"/>
    <w:rsid w:val="006B16C7"/>
    <w:rsid w:val="006B5CA1"/>
    <w:rsid w:val="006B5DC9"/>
    <w:rsid w:val="006B6324"/>
    <w:rsid w:val="006B7128"/>
    <w:rsid w:val="006B7321"/>
    <w:rsid w:val="006C2230"/>
    <w:rsid w:val="006C279E"/>
    <w:rsid w:val="006C3EFB"/>
    <w:rsid w:val="006C5B74"/>
    <w:rsid w:val="006D50B8"/>
    <w:rsid w:val="006D587C"/>
    <w:rsid w:val="006D5D94"/>
    <w:rsid w:val="006D727B"/>
    <w:rsid w:val="006D7F32"/>
    <w:rsid w:val="006E2F41"/>
    <w:rsid w:val="006E5FE7"/>
    <w:rsid w:val="006E63F8"/>
    <w:rsid w:val="006E6FD8"/>
    <w:rsid w:val="006E7141"/>
    <w:rsid w:val="006F21E5"/>
    <w:rsid w:val="006F2409"/>
    <w:rsid w:val="006F7469"/>
    <w:rsid w:val="007000A4"/>
    <w:rsid w:val="0070222B"/>
    <w:rsid w:val="00702863"/>
    <w:rsid w:val="007029A7"/>
    <w:rsid w:val="00703461"/>
    <w:rsid w:val="007043DE"/>
    <w:rsid w:val="007047AC"/>
    <w:rsid w:val="00705E9E"/>
    <w:rsid w:val="0071155E"/>
    <w:rsid w:val="00713614"/>
    <w:rsid w:val="00717771"/>
    <w:rsid w:val="00717958"/>
    <w:rsid w:val="00717B00"/>
    <w:rsid w:val="0072039C"/>
    <w:rsid w:val="00721197"/>
    <w:rsid w:val="007212A9"/>
    <w:rsid w:val="00721E49"/>
    <w:rsid w:val="0072313D"/>
    <w:rsid w:val="0072374E"/>
    <w:rsid w:val="007248FD"/>
    <w:rsid w:val="00726773"/>
    <w:rsid w:val="00726C17"/>
    <w:rsid w:val="00726FD2"/>
    <w:rsid w:val="00732A67"/>
    <w:rsid w:val="00732DEA"/>
    <w:rsid w:val="00734497"/>
    <w:rsid w:val="0073793E"/>
    <w:rsid w:val="0074084C"/>
    <w:rsid w:val="0074160B"/>
    <w:rsid w:val="00741F8B"/>
    <w:rsid w:val="0074241F"/>
    <w:rsid w:val="00743379"/>
    <w:rsid w:val="00743948"/>
    <w:rsid w:val="007459A3"/>
    <w:rsid w:val="007467F4"/>
    <w:rsid w:val="00746929"/>
    <w:rsid w:val="00747550"/>
    <w:rsid w:val="00747B53"/>
    <w:rsid w:val="0075194E"/>
    <w:rsid w:val="00752485"/>
    <w:rsid w:val="00752ADF"/>
    <w:rsid w:val="00754F51"/>
    <w:rsid w:val="0075559B"/>
    <w:rsid w:val="00755BB8"/>
    <w:rsid w:val="00755BD9"/>
    <w:rsid w:val="00755E9C"/>
    <w:rsid w:val="00762E98"/>
    <w:rsid w:val="0076350E"/>
    <w:rsid w:val="00763941"/>
    <w:rsid w:val="00763CC7"/>
    <w:rsid w:val="0076414D"/>
    <w:rsid w:val="007641F0"/>
    <w:rsid w:val="00766834"/>
    <w:rsid w:val="00766DB4"/>
    <w:rsid w:val="00767091"/>
    <w:rsid w:val="00767635"/>
    <w:rsid w:val="00772FD1"/>
    <w:rsid w:val="007740A0"/>
    <w:rsid w:val="007741CC"/>
    <w:rsid w:val="007745A8"/>
    <w:rsid w:val="00775771"/>
    <w:rsid w:val="007803B7"/>
    <w:rsid w:val="00780FA1"/>
    <w:rsid w:val="00781427"/>
    <w:rsid w:val="007814EC"/>
    <w:rsid w:val="0078411B"/>
    <w:rsid w:val="007855FE"/>
    <w:rsid w:val="00790D72"/>
    <w:rsid w:val="00791FF9"/>
    <w:rsid w:val="00793629"/>
    <w:rsid w:val="00793F63"/>
    <w:rsid w:val="00794197"/>
    <w:rsid w:val="00794DB0"/>
    <w:rsid w:val="007A0885"/>
    <w:rsid w:val="007A0F6D"/>
    <w:rsid w:val="007A1379"/>
    <w:rsid w:val="007A22FF"/>
    <w:rsid w:val="007A302E"/>
    <w:rsid w:val="007A3143"/>
    <w:rsid w:val="007A39E1"/>
    <w:rsid w:val="007A3F2E"/>
    <w:rsid w:val="007A5FEB"/>
    <w:rsid w:val="007A788B"/>
    <w:rsid w:val="007A7C08"/>
    <w:rsid w:val="007A7E51"/>
    <w:rsid w:val="007B0710"/>
    <w:rsid w:val="007B19B3"/>
    <w:rsid w:val="007B1E4A"/>
    <w:rsid w:val="007B2F5C"/>
    <w:rsid w:val="007B3AA7"/>
    <w:rsid w:val="007B3F1D"/>
    <w:rsid w:val="007B545D"/>
    <w:rsid w:val="007B56A4"/>
    <w:rsid w:val="007B60AC"/>
    <w:rsid w:val="007B73F5"/>
    <w:rsid w:val="007B78FC"/>
    <w:rsid w:val="007C01A6"/>
    <w:rsid w:val="007C0348"/>
    <w:rsid w:val="007C1140"/>
    <w:rsid w:val="007C204B"/>
    <w:rsid w:val="007C3F80"/>
    <w:rsid w:val="007C5F05"/>
    <w:rsid w:val="007D0BB6"/>
    <w:rsid w:val="007D1AE7"/>
    <w:rsid w:val="007D3165"/>
    <w:rsid w:val="007D39FA"/>
    <w:rsid w:val="007D4533"/>
    <w:rsid w:val="007D5996"/>
    <w:rsid w:val="007D68DF"/>
    <w:rsid w:val="007E097B"/>
    <w:rsid w:val="007E0A06"/>
    <w:rsid w:val="007E17D2"/>
    <w:rsid w:val="007E197C"/>
    <w:rsid w:val="007E2B91"/>
    <w:rsid w:val="007E33BD"/>
    <w:rsid w:val="007E41A1"/>
    <w:rsid w:val="007E57BE"/>
    <w:rsid w:val="007E6D1D"/>
    <w:rsid w:val="007E75E4"/>
    <w:rsid w:val="007E77CE"/>
    <w:rsid w:val="007F1768"/>
    <w:rsid w:val="007F1EF7"/>
    <w:rsid w:val="007F6A57"/>
    <w:rsid w:val="007F712D"/>
    <w:rsid w:val="007F7B64"/>
    <w:rsid w:val="00800DAE"/>
    <w:rsid w:val="00802F03"/>
    <w:rsid w:val="008034C5"/>
    <w:rsid w:val="00803577"/>
    <w:rsid w:val="00803BF6"/>
    <w:rsid w:val="00803E51"/>
    <w:rsid w:val="0080470E"/>
    <w:rsid w:val="00804A1A"/>
    <w:rsid w:val="00805111"/>
    <w:rsid w:val="0080774D"/>
    <w:rsid w:val="00810088"/>
    <w:rsid w:val="008126B7"/>
    <w:rsid w:val="00812F5A"/>
    <w:rsid w:val="00814124"/>
    <w:rsid w:val="00814B30"/>
    <w:rsid w:val="00814E32"/>
    <w:rsid w:val="00815397"/>
    <w:rsid w:val="0081594C"/>
    <w:rsid w:val="0081622E"/>
    <w:rsid w:val="00817C36"/>
    <w:rsid w:val="00821A2F"/>
    <w:rsid w:val="0082203E"/>
    <w:rsid w:val="0082357D"/>
    <w:rsid w:val="00823628"/>
    <w:rsid w:val="00825C15"/>
    <w:rsid w:val="00825ED8"/>
    <w:rsid w:val="00825FBE"/>
    <w:rsid w:val="0082601A"/>
    <w:rsid w:val="0082614B"/>
    <w:rsid w:val="00827CCE"/>
    <w:rsid w:val="0083017B"/>
    <w:rsid w:val="00830893"/>
    <w:rsid w:val="00830A6C"/>
    <w:rsid w:val="00831CA0"/>
    <w:rsid w:val="0083200E"/>
    <w:rsid w:val="00832043"/>
    <w:rsid w:val="00832F81"/>
    <w:rsid w:val="00833CE0"/>
    <w:rsid w:val="00835080"/>
    <w:rsid w:val="00835760"/>
    <w:rsid w:val="00835870"/>
    <w:rsid w:val="00836A39"/>
    <w:rsid w:val="008407B0"/>
    <w:rsid w:val="00841714"/>
    <w:rsid w:val="008425FF"/>
    <w:rsid w:val="0084298E"/>
    <w:rsid w:val="00844CB5"/>
    <w:rsid w:val="00846632"/>
    <w:rsid w:val="008470AC"/>
    <w:rsid w:val="008501C7"/>
    <w:rsid w:val="00851373"/>
    <w:rsid w:val="00851932"/>
    <w:rsid w:val="0085361F"/>
    <w:rsid w:val="00854C79"/>
    <w:rsid w:val="00855A90"/>
    <w:rsid w:val="00855D49"/>
    <w:rsid w:val="00855DB2"/>
    <w:rsid w:val="00856504"/>
    <w:rsid w:val="00857365"/>
    <w:rsid w:val="00863FFC"/>
    <w:rsid w:val="00865C19"/>
    <w:rsid w:val="00865FB8"/>
    <w:rsid w:val="00866421"/>
    <w:rsid w:val="00867819"/>
    <w:rsid w:val="00870006"/>
    <w:rsid w:val="00871367"/>
    <w:rsid w:val="00873140"/>
    <w:rsid w:val="00877D38"/>
    <w:rsid w:val="00877FF8"/>
    <w:rsid w:val="00881321"/>
    <w:rsid w:val="00881609"/>
    <w:rsid w:val="00882563"/>
    <w:rsid w:val="0088276E"/>
    <w:rsid w:val="00882C82"/>
    <w:rsid w:val="00884091"/>
    <w:rsid w:val="008870CA"/>
    <w:rsid w:val="00890BAC"/>
    <w:rsid w:val="00891162"/>
    <w:rsid w:val="00891175"/>
    <w:rsid w:val="00891B37"/>
    <w:rsid w:val="00892682"/>
    <w:rsid w:val="00892F68"/>
    <w:rsid w:val="008939F3"/>
    <w:rsid w:val="008A0E47"/>
    <w:rsid w:val="008A52DE"/>
    <w:rsid w:val="008A6228"/>
    <w:rsid w:val="008A68F8"/>
    <w:rsid w:val="008B1022"/>
    <w:rsid w:val="008B3CE5"/>
    <w:rsid w:val="008B41CF"/>
    <w:rsid w:val="008B4DAC"/>
    <w:rsid w:val="008B541F"/>
    <w:rsid w:val="008B5628"/>
    <w:rsid w:val="008B58DF"/>
    <w:rsid w:val="008B6F24"/>
    <w:rsid w:val="008C00CC"/>
    <w:rsid w:val="008C0567"/>
    <w:rsid w:val="008C0EF6"/>
    <w:rsid w:val="008C1A31"/>
    <w:rsid w:val="008C2B8B"/>
    <w:rsid w:val="008C3000"/>
    <w:rsid w:val="008C4750"/>
    <w:rsid w:val="008C573A"/>
    <w:rsid w:val="008C6D09"/>
    <w:rsid w:val="008C7CA2"/>
    <w:rsid w:val="008C7F5D"/>
    <w:rsid w:val="008D063E"/>
    <w:rsid w:val="008D0864"/>
    <w:rsid w:val="008D1E77"/>
    <w:rsid w:val="008D30AB"/>
    <w:rsid w:val="008D3C0C"/>
    <w:rsid w:val="008E1FD2"/>
    <w:rsid w:val="008E20B2"/>
    <w:rsid w:val="008E637D"/>
    <w:rsid w:val="008E68D6"/>
    <w:rsid w:val="008E7CD1"/>
    <w:rsid w:val="008F10FB"/>
    <w:rsid w:val="008F1EA9"/>
    <w:rsid w:val="008F2346"/>
    <w:rsid w:val="008F3CF1"/>
    <w:rsid w:val="008F4157"/>
    <w:rsid w:val="008F5E24"/>
    <w:rsid w:val="008F5E35"/>
    <w:rsid w:val="008F5E9C"/>
    <w:rsid w:val="008F6337"/>
    <w:rsid w:val="008F7679"/>
    <w:rsid w:val="009001BC"/>
    <w:rsid w:val="0090092C"/>
    <w:rsid w:val="009009F1"/>
    <w:rsid w:val="00902171"/>
    <w:rsid w:val="00903355"/>
    <w:rsid w:val="00904430"/>
    <w:rsid w:val="00905AC4"/>
    <w:rsid w:val="0090656F"/>
    <w:rsid w:val="00907523"/>
    <w:rsid w:val="00907F04"/>
    <w:rsid w:val="00912D80"/>
    <w:rsid w:val="00913C2C"/>
    <w:rsid w:val="00914DAF"/>
    <w:rsid w:val="009176EC"/>
    <w:rsid w:val="009215A4"/>
    <w:rsid w:val="00921D38"/>
    <w:rsid w:val="009226C2"/>
    <w:rsid w:val="0092409B"/>
    <w:rsid w:val="0092554C"/>
    <w:rsid w:val="00927414"/>
    <w:rsid w:val="00931223"/>
    <w:rsid w:val="00931EE3"/>
    <w:rsid w:val="00932338"/>
    <w:rsid w:val="0093286E"/>
    <w:rsid w:val="009337C3"/>
    <w:rsid w:val="00933A24"/>
    <w:rsid w:val="0093425B"/>
    <w:rsid w:val="00934CC1"/>
    <w:rsid w:val="00934D7F"/>
    <w:rsid w:val="00935181"/>
    <w:rsid w:val="009353DD"/>
    <w:rsid w:val="00935914"/>
    <w:rsid w:val="00937E9E"/>
    <w:rsid w:val="00943015"/>
    <w:rsid w:val="00943E95"/>
    <w:rsid w:val="009440D7"/>
    <w:rsid w:val="00944BA8"/>
    <w:rsid w:val="00946B8A"/>
    <w:rsid w:val="00951AAF"/>
    <w:rsid w:val="0095323B"/>
    <w:rsid w:val="00954D89"/>
    <w:rsid w:val="00954ED8"/>
    <w:rsid w:val="00954F80"/>
    <w:rsid w:val="009560EA"/>
    <w:rsid w:val="00960BD3"/>
    <w:rsid w:val="00964ACB"/>
    <w:rsid w:val="00965CFE"/>
    <w:rsid w:val="009671CC"/>
    <w:rsid w:val="00967241"/>
    <w:rsid w:val="00967855"/>
    <w:rsid w:val="009719C6"/>
    <w:rsid w:val="00971EAF"/>
    <w:rsid w:val="0097380B"/>
    <w:rsid w:val="00976B54"/>
    <w:rsid w:val="00976F21"/>
    <w:rsid w:val="00977019"/>
    <w:rsid w:val="0097728A"/>
    <w:rsid w:val="00977721"/>
    <w:rsid w:val="00980CD8"/>
    <w:rsid w:val="009825FC"/>
    <w:rsid w:val="00982813"/>
    <w:rsid w:val="0098586A"/>
    <w:rsid w:val="00985E7B"/>
    <w:rsid w:val="00985F5E"/>
    <w:rsid w:val="0098723D"/>
    <w:rsid w:val="00990204"/>
    <w:rsid w:val="0099045F"/>
    <w:rsid w:val="00990E0D"/>
    <w:rsid w:val="009931BC"/>
    <w:rsid w:val="00993939"/>
    <w:rsid w:val="009944CB"/>
    <w:rsid w:val="00994709"/>
    <w:rsid w:val="009968F6"/>
    <w:rsid w:val="00996E49"/>
    <w:rsid w:val="009A123D"/>
    <w:rsid w:val="009A15B1"/>
    <w:rsid w:val="009A3B0B"/>
    <w:rsid w:val="009A551C"/>
    <w:rsid w:val="009B001C"/>
    <w:rsid w:val="009B079A"/>
    <w:rsid w:val="009B07E1"/>
    <w:rsid w:val="009B199B"/>
    <w:rsid w:val="009B1ABC"/>
    <w:rsid w:val="009B1D21"/>
    <w:rsid w:val="009B2059"/>
    <w:rsid w:val="009B282E"/>
    <w:rsid w:val="009B7A6B"/>
    <w:rsid w:val="009C1E7B"/>
    <w:rsid w:val="009C26C9"/>
    <w:rsid w:val="009C31ED"/>
    <w:rsid w:val="009C37F3"/>
    <w:rsid w:val="009C40E0"/>
    <w:rsid w:val="009C42C0"/>
    <w:rsid w:val="009C4A88"/>
    <w:rsid w:val="009C526B"/>
    <w:rsid w:val="009C5543"/>
    <w:rsid w:val="009C61BA"/>
    <w:rsid w:val="009C78D5"/>
    <w:rsid w:val="009C7EDE"/>
    <w:rsid w:val="009D1627"/>
    <w:rsid w:val="009D1BEB"/>
    <w:rsid w:val="009D31C5"/>
    <w:rsid w:val="009D38F3"/>
    <w:rsid w:val="009D4469"/>
    <w:rsid w:val="009E07A4"/>
    <w:rsid w:val="009E17AC"/>
    <w:rsid w:val="009E360B"/>
    <w:rsid w:val="009E37BA"/>
    <w:rsid w:val="009E3880"/>
    <w:rsid w:val="009E58C8"/>
    <w:rsid w:val="009E5C68"/>
    <w:rsid w:val="009E76FE"/>
    <w:rsid w:val="009F0A8C"/>
    <w:rsid w:val="009F20E9"/>
    <w:rsid w:val="009F3AAA"/>
    <w:rsid w:val="009F3E70"/>
    <w:rsid w:val="009F4598"/>
    <w:rsid w:val="009F5E02"/>
    <w:rsid w:val="009F673E"/>
    <w:rsid w:val="009F6D09"/>
    <w:rsid w:val="009F749D"/>
    <w:rsid w:val="009F7C69"/>
    <w:rsid w:val="009F7FF3"/>
    <w:rsid w:val="00A046CE"/>
    <w:rsid w:val="00A05351"/>
    <w:rsid w:val="00A11140"/>
    <w:rsid w:val="00A11CB8"/>
    <w:rsid w:val="00A11D56"/>
    <w:rsid w:val="00A12461"/>
    <w:rsid w:val="00A12DD1"/>
    <w:rsid w:val="00A14363"/>
    <w:rsid w:val="00A15815"/>
    <w:rsid w:val="00A21E95"/>
    <w:rsid w:val="00A23842"/>
    <w:rsid w:val="00A23A75"/>
    <w:rsid w:val="00A272E3"/>
    <w:rsid w:val="00A32068"/>
    <w:rsid w:val="00A33488"/>
    <w:rsid w:val="00A345DB"/>
    <w:rsid w:val="00A36F39"/>
    <w:rsid w:val="00A41CF4"/>
    <w:rsid w:val="00A42F91"/>
    <w:rsid w:val="00A43096"/>
    <w:rsid w:val="00A44A14"/>
    <w:rsid w:val="00A44BE3"/>
    <w:rsid w:val="00A4544B"/>
    <w:rsid w:val="00A4623C"/>
    <w:rsid w:val="00A46B35"/>
    <w:rsid w:val="00A4700B"/>
    <w:rsid w:val="00A51E4A"/>
    <w:rsid w:val="00A543FA"/>
    <w:rsid w:val="00A559E4"/>
    <w:rsid w:val="00A5696F"/>
    <w:rsid w:val="00A6458A"/>
    <w:rsid w:val="00A66922"/>
    <w:rsid w:val="00A66A50"/>
    <w:rsid w:val="00A677DE"/>
    <w:rsid w:val="00A67810"/>
    <w:rsid w:val="00A71BA8"/>
    <w:rsid w:val="00A73310"/>
    <w:rsid w:val="00A74AC6"/>
    <w:rsid w:val="00A74B48"/>
    <w:rsid w:val="00A751C8"/>
    <w:rsid w:val="00A76D21"/>
    <w:rsid w:val="00A771D9"/>
    <w:rsid w:val="00A81736"/>
    <w:rsid w:val="00A81CAD"/>
    <w:rsid w:val="00A85964"/>
    <w:rsid w:val="00A85DB3"/>
    <w:rsid w:val="00A8662B"/>
    <w:rsid w:val="00A866FC"/>
    <w:rsid w:val="00A8709B"/>
    <w:rsid w:val="00A87251"/>
    <w:rsid w:val="00A87FBF"/>
    <w:rsid w:val="00A9017D"/>
    <w:rsid w:val="00A908BA"/>
    <w:rsid w:val="00A93824"/>
    <w:rsid w:val="00A93AEA"/>
    <w:rsid w:val="00A93F56"/>
    <w:rsid w:val="00A97107"/>
    <w:rsid w:val="00A97B13"/>
    <w:rsid w:val="00AA21F7"/>
    <w:rsid w:val="00AA2DEA"/>
    <w:rsid w:val="00AA4E6B"/>
    <w:rsid w:val="00AA5E82"/>
    <w:rsid w:val="00AA7EB3"/>
    <w:rsid w:val="00AB0960"/>
    <w:rsid w:val="00AB0E4E"/>
    <w:rsid w:val="00AB1CA1"/>
    <w:rsid w:val="00AB2910"/>
    <w:rsid w:val="00AB4A17"/>
    <w:rsid w:val="00AB51F1"/>
    <w:rsid w:val="00AB5C90"/>
    <w:rsid w:val="00AC33F3"/>
    <w:rsid w:val="00AC3A22"/>
    <w:rsid w:val="00AC4FB0"/>
    <w:rsid w:val="00AC517B"/>
    <w:rsid w:val="00AC622D"/>
    <w:rsid w:val="00AC788D"/>
    <w:rsid w:val="00AD0E43"/>
    <w:rsid w:val="00AD0FFF"/>
    <w:rsid w:val="00AD11C3"/>
    <w:rsid w:val="00AD28E9"/>
    <w:rsid w:val="00AD2BE6"/>
    <w:rsid w:val="00AD2F48"/>
    <w:rsid w:val="00AD3334"/>
    <w:rsid w:val="00AD3D80"/>
    <w:rsid w:val="00AD5F60"/>
    <w:rsid w:val="00AD65D8"/>
    <w:rsid w:val="00AD6CA0"/>
    <w:rsid w:val="00AD71B5"/>
    <w:rsid w:val="00AE1CD2"/>
    <w:rsid w:val="00AE33F7"/>
    <w:rsid w:val="00AF1258"/>
    <w:rsid w:val="00AF3B81"/>
    <w:rsid w:val="00AF4EF6"/>
    <w:rsid w:val="00AF5253"/>
    <w:rsid w:val="00AF535F"/>
    <w:rsid w:val="00AF5F2E"/>
    <w:rsid w:val="00AF6925"/>
    <w:rsid w:val="00B002B3"/>
    <w:rsid w:val="00B0135C"/>
    <w:rsid w:val="00B01420"/>
    <w:rsid w:val="00B01C44"/>
    <w:rsid w:val="00B01E52"/>
    <w:rsid w:val="00B02D0B"/>
    <w:rsid w:val="00B03F60"/>
    <w:rsid w:val="00B04396"/>
    <w:rsid w:val="00B04637"/>
    <w:rsid w:val="00B07019"/>
    <w:rsid w:val="00B12C85"/>
    <w:rsid w:val="00B13010"/>
    <w:rsid w:val="00B13284"/>
    <w:rsid w:val="00B200CE"/>
    <w:rsid w:val="00B211C0"/>
    <w:rsid w:val="00B24358"/>
    <w:rsid w:val="00B2545A"/>
    <w:rsid w:val="00B25CDF"/>
    <w:rsid w:val="00B276C5"/>
    <w:rsid w:val="00B301DA"/>
    <w:rsid w:val="00B30581"/>
    <w:rsid w:val="00B30B51"/>
    <w:rsid w:val="00B3123E"/>
    <w:rsid w:val="00B3183F"/>
    <w:rsid w:val="00B318DC"/>
    <w:rsid w:val="00B32FA8"/>
    <w:rsid w:val="00B3420E"/>
    <w:rsid w:val="00B34AEB"/>
    <w:rsid w:val="00B35858"/>
    <w:rsid w:val="00B3626E"/>
    <w:rsid w:val="00B36B93"/>
    <w:rsid w:val="00B443D7"/>
    <w:rsid w:val="00B4488E"/>
    <w:rsid w:val="00B45D02"/>
    <w:rsid w:val="00B47CD6"/>
    <w:rsid w:val="00B511CF"/>
    <w:rsid w:val="00B52A30"/>
    <w:rsid w:val="00B53523"/>
    <w:rsid w:val="00B54157"/>
    <w:rsid w:val="00B5481E"/>
    <w:rsid w:val="00B54EAE"/>
    <w:rsid w:val="00B550FC"/>
    <w:rsid w:val="00B56F91"/>
    <w:rsid w:val="00B57534"/>
    <w:rsid w:val="00B62C39"/>
    <w:rsid w:val="00B62C8C"/>
    <w:rsid w:val="00B632FD"/>
    <w:rsid w:val="00B64F10"/>
    <w:rsid w:val="00B66056"/>
    <w:rsid w:val="00B72A26"/>
    <w:rsid w:val="00B72D9B"/>
    <w:rsid w:val="00B7538D"/>
    <w:rsid w:val="00B76C75"/>
    <w:rsid w:val="00B80B36"/>
    <w:rsid w:val="00B810D8"/>
    <w:rsid w:val="00B8116D"/>
    <w:rsid w:val="00B81B45"/>
    <w:rsid w:val="00B82A20"/>
    <w:rsid w:val="00B846C1"/>
    <w:rsid w:val="00B84C44"/>
    <w:rsid w:val="00B85871"/>
    <w:rsid w:val="00B85F42"/>
    <w:rsid w:val="00B8729B"/>
    <w:rsid w:val="00B904FE"/>
    <w:rsid w:val="00B907DF"/>
    <w:rsid w:val="00B90C1B"/>
    <w:rsid w:val="00B917C7"/>
    <w:rsid w:val="00B9251A"/>
    <w:rsid w:val="00B93310"/>
    <w:rsid w:val="00B94CBD"/>
    <w:rsid w:val="00B94E30"/>
    <w:rsid w:val="00B9543D"/>
    <w:rsid w:val="00B96B6B"/>
    <w:rsid w:val="00B96C54"/>
    <w:rsid w:val="00B9799B"/>
    <w:rsid w:val="00BA6891"/>
    <w:rsid w:val="00BB0C63"/>
    <w:rsid w:val="00BB2BCB"/>
    <w:rsid w:val="00BB3B21"/>
    <w:rsid w:val="00BB4996"/>
    <w:rsid w:val="00BB669C"/>
    <w:rsid w:val="00BB6E41"/>
    <w:rsid w:val="00BB7CF3"/>
    <w:rsid w:val="00BB7CFA"/>
    <w:rsid w:val="00BC036B"/>
    <w:rsid w:val="00BC0A43"/>
    <w:rsid w:val="00BC0B1B"/>
    <w:rsid w:val="00BC0E39"/>
    <w:rsid w:val="00BC1F18"/>
    <w:rsid w:val="00BC2065"/>
    <w:rsid w:val="00BC71FB"/>
    <w:rsid w:val="00BC7331"/>
    <w:rsid w:val="00BD089B"/>
    <w:rsid w:val="00BD1481"/>
    <w:rsid w:val="00BD24DE"/>
    <w:rsid w:val="00BD269E"/>
    <w:rsid w:val="00BD2E58"/>
    <w:rsid w:val="00BD37B3"/>
    <w:rsid w:val="00BD4CE7"/>
    <w:rsid w:val="00BD4E5E"/>
    <w:rsid w:val="00BD58B1"/>
    <w:rsid w:val="00BD5A9A"/>
    <w:rsid w:val="00BD5D76"/>
    <w:rsid w:val="00BD636C"/>
    <w:rsid w:val="00BD673D"/>
    <w:rsid w:val="00BE01C9"/>
    <w:rsid w:val="00BE03D8"/>
    <w:rsid w:val="00BE06B9"/>
    <w:rsid w:val="00BE076F"/>
    <w:rsid w:val="00BE3D45"/>
    <w:rsid w:val="00BE63D8"/>
    <w:rsid w:val="00BE7074"/>
    <w:rsid w:val="00BE7575"/>
    <w:rsid w:val="00BF2C93"/>
    <w:rsid w:val="00BF359C"/>
    <w:rsid w:val="00BF48B4"/>
    <w:rsid w:val="00BF4C58"/>
    <w:rsid w:val="00BF4F5E"/>
    <w:rsid w:val="00BF6BAB"/>
    <w:rsid w:val="00BF7036"/>
    <w:rsid w:val="00C007A5"/>
    <w:rsid w:val="00C02368"/>
    <w:rsid w:val="00C037AA"/>
    <w:rsid w:val="00C05D62"/>
    <w:rsid w:val="00C06A97"/>
    <w:rsid w:val="00C06F1B"/>
    <w:rsid w:val="00C07E25"/>
    <w:rsid w:val="00C113A6"/>
    <w:rsid w:val="00C118E7"/>
    <w:rsid w:val="00C12352"/>
    <w:rsid w:val="00C13862"/>
    <w:rsid w:val="00C139EB"/>
    <w:rsid w:val="00C1424A"/>
    <w:rsid w:val="00C142D1"/>
    <w:rsid w:val="00C16004"/>
    <w:rsid w:val="00C16E02"/>
    <w:rsid w:val="00C16F0B"/>
    <w:rsid w:val="00C17251"/>
    <w:rsid w:val="00C20324"/>
    <w:rsid w:val="00C2065C"/>
    <w:rsid w:val="00C252D2"/>
    <w:rsid w:val="00C26A85"/>
    <w:rsid w:val="00C273C8"/>
    <w:rsid w:val="00C30C24"/>
    <w:rsid w:val="00C314B0"/>
    <w:rsid w:val="00C31FEC"/>
    <w:rsid w:val="00C32D81"/>
    <w:rsid w:val="00C32EF3"/>
    <w:rsid w:val="00C339F8"/>
    <w:rsid w:val="00C33AF8"/>
    <w:rsid w:val="00C3472E"/>
    <w:rsid w:val="00C348E3"/>
    <w:rsid w:val="00C37233"/>
    <w:rsid w:val="00C40D4D"/>
    <w:rsid w:val="00C41425"/>
    <w:rsid w:val="00C420C8"/>
    <w:rsid w:val="00C438F6"/>
    <w:rsid w:val="00C43A8B"/>
    <w:rsid w:val="00C4403A"/>
    <w:rsid w:val="00C44702"/>
    <w:rsid w:val="00C4539F"/>
    <w:rsid w:val="00C45BCE"/>
    <w:rsid w:val="00C46BFD"/>
    <w:rsid w:val="00C50538"/>
    <w:rsid w:val="00C5185A"/>
    <w:rsid w:val="00C51E5A"/>
    <w:rsid w:val="00C51F00"/>
    <w:rsid w:val="00C5277F"/>
    <w:rsid w:val="00C52F0A"/>
    <w:rsid w:val="00C54643"/>
    <w:rsid w:val="00C5480D"/>
    <w:rsid w:val="00C5701D"/>
    <w:rsid w:val="00C60F32"/>
    <w:rsid w:val="00C626C8"/>
    <w:rsid w:val="00C64088"/>
    <w:rsid w:val="00C64117"/>
    <w:rsid w:val="00C64300"/>
    <w:rsid w:val="00C64431"/>
    <w:rsid w:val="00C659BA"/>
    <w:rsid w:val="00C6636F"/>
    <w:rsid w:val="00C6787E"/>
    <w:rsid w:val="00C71077"/>
    <w:rsid w:val="00C721F1"/>
    <w:rsid w:val="00C722A7"/>
    <w:rsid w:val="00C753FF"/>
    <w:rsid w:val="00C76145"/>
    <w:rsid w:val="00C76176"/>
    <w:rsid w:val="00C7753B"/>
    <w:rsid w:val="00C8130D"/>
    <w:rsid w:val="00C82029"/>
    <w:rsid w:val="00C8296A"/>
    <w:rsid w:val="00C83354"/>
    <w:rsid w:val="00C8434A"/>
    <w:rsid w:val="00C8505D"/>
    <w:rsid w:val="00C85313"/>
    <w:rsid w:val="00C86545"/>
    <w:rsid w:val="00C86DBE"/>
    <w:rsid w:val="00C87C8C"/>
    <w:rsid w:val="00C935AB"/>
    <w:rsid w:val="00C952C3"/>
    <w:rsid w:val="00C9549E"/>
    <w:rsid w:val="00C95788"/>
    <w:rsid w:val="00C95BE3"/>
    <w:rsid w:val="00C95EF9"/>
    <w:rsid w:val="00C96046"/>
    <w:rsid w:val="00CA059D"/>
    <w:rsid w:val="00CA6679"/>
    <w:rsid w:val="00CA6B18"/>
    <w:rsid w:val="00CA7635"/>
    <w:rsid w:val="00CB09C1"/>
    <w:rsid w:val="00CB1377"/>
    <w:rsid w:val="00CB38DD"/>
    <w:rsid w:val="00CB4D65"/>
    <w:rsid w:val="00CB5A96"/>
    <w:rsid w:val="00CB7CE5"/>
    <w:rsid w:val="00CB7D89"/>
    <w:rsid w:val="00CC08E8"/>
    <w:rsid w:val="00CC2298"/>
    <w:rsid w:val="00CC3A1F"/>
    <w:rsid w:val="00CC413B"/>
    <w:rsid w:val="00CC4EA8"/>
    <w:rsid w:val="00CC5566"/>
    <w:rsid w:val="00CC7553"/>
    <w:rsid w:val="00CD3D3E"/>
    <w:rsid w:val="00CD42E7"/>
    <w:rsid w:val="00CD4CB6"/>
    <w:rsid w:val="00CD5953"/>
    <w:rsid w:val="00CD5A8E"/>
    <w:rsid w:val="00CD5D9F"/>
    <w:rsid w:val="00CD6727"/>
    <w:rsid w:val="00CE4A01"/>
    <w:rsid w:val="00CE5066"/>
    <w:rsid w:val="00CE5347"/>
    <w:rsid w:val="00CE61F3"/>
    <w:rsid w:val="00CE6306"/>
    <w:rsid w:val="00CE7C09"/>
    <w:rsid w:val="00CF14BD"/>
    <w:rsid w:val="00CF15A4"/>
    <w:rsid w:val="00CF18B4"/>
    <w:rsid w:val="00CF1D52"/>
    <w:rsid w:val="00CF383F"/>
    <w:rsid w:val="00CF5BF1"/>
    <w:rsid w:val="00CF6838"/>
    <w:rsid w:val="00D01DA9"/>
    <w:rsid w:val="00D02FA5"/>
    <w:rsid w:val="00D03B29"/>
    <w:rsid w:val="00D03DF4"/>
    <w:rsid w:val="00D04D41"/>
    <w:rsid w:val="00D06A93"/>
    <w:rsid w:val="00D07A7C"/>
    <w:rsid w:val="00D07AE9"/>
    <w:rsid w:val="00D07BA5"/>
    <w:rsid w:val="00D1049B"/>
    <w:rsid w:val="00D107EB"/>
    <w:rsid w:val="00D11C4D"/>
    <w:rsid w:val="00D14B67"/>
    <w:rsid w:val="00D15741"/>
    <w:rsid w:val="00D15947"/>
    <w:rsid w:val="00D20AC6"/>
    <w:rsid w:val="00D20DCA"/>
    <w:rsid w:val="00D2132E"/>
    <w:rsid w:val="00D22428"/>
    <w:rsid w:val="00D23E17"/>
    <w:rsid w:val="00D2401B"/>
    <w:rsid w:val="00D3015C"/>
    <w:rsid w:val="00D3107F"/>
    <w:rsid w:val="00D32022"/>
    <w:rsid w:val="00D32A70"/>
    <w:rsid w:val="00D33696"/>
    <w:rsid w:val="00D33FF5"/>
    <w:rsid w:val="00D34362"/>
    <w:rsid w:val="00D403F2"/>
    <w:rsid w:val="00D41391"/>
    <w:rsid w:val="00D42ACD"/>
    <w:rsid w:val="00D4319E"/>
    <w:rsid w:val="00D43558"/>
    <w:rsid w:val="00D4478F"/>
    <w:rsid w:val="00D44BD3"/>
    <w:rsid w:val="00D4602E"/>
    <w:rsid w:val="00D472F4"/>
    <w:rsid w:val="00D5067A"/>
    <w:rsid w:val="00D526F1"/>
    <w:rsid w:val="00D5368F"/>
    <w:rsid w:val="00D566E7"/>
    <w:rsid w:val="00D60EEF"/>
    <w:rsid w:val="00D60F74"/>
    <w:rsid w:val="00D61938"/>
    <w:rsid w:val="00D61A9A"/>
    <w:rsid w:val="00D61C02"/>
    <w:rsid w:val="00D62E89"/>
    <w:rsid w:val="00D632A4"/>
    <w:rsid w:val="00D63CED"/>
    <w:rsid w:val="00D6516A"/>
    <w:rsid w:val="00D656BC"/>
    <w:rsid w:val="00D65B3A"/>
    <w:rsid w:val="00D71FCC"/>
    <w:rsid w:val="00D7350E"/>
    <w:rsid w:val="00D74120"/>
    <w:rsid w:val="00D7441D"/>
    <w:rsid w:val="00D75B26"/>
    <w:rsid w:val="00D77E08"/>
    <w:rsid w:val="00D809A9"/>
    <w:rsid w:val="00D80CBC"/>
    <w:rsid w:val="00D823C7"/>
    <w:rsid w:val="00D8436D"/>
    <w:rsid w:val="00D91A25"/>
    <w:rsid w:val="00D9292F"/>
    <w:rsid w:val="00D949E9"/>
    <w:rsid w:val="00D94B4C"/>
    <w:rsid w:val="00D97214"/>
    <w:rsid w:val="00DA1692"/>
    <w:rsid w:val="00DA251F"/>
    <w:rsid w:val="00DA2E8B"/>
    <w:rsid w:val="00DA5698"/>
    <w:rsid w:val="00DA5ACF"/>
    <w:rsid w:val="00DA6A49"/>
    <w:rsid w:val="00DA71B7"/>
    <w:rsid w:val="00DA7A77"/>
    <w:rsid w:val="00DB1CA9"/>
    <w:rsid w:val="00DB20D8"/>
    <w:rsid w:val="00DB3080"/>
    <w:rsid w:val="00DB506D"/>
    <w:rsid w:val="00DB5A2E"/>
    <w:rsid w:val="00DB6743"/>
    <w:rsid w:val="00DB7BED"/>
    <w:rsid w:val="00DB7E2C"/>
    <w:rsid w:val="00DC0F74"/>
    <w:rsid w:val="00DC1356"/>
    <w:rsid w:val="00DC1932"/>
    <w:rsid w:val="00DC201B"/>
    <w:rsid w:val="00DC2A0C"/>
    <w:rsid w:val="00DC471B"/>
    <w:rsid w:val="00DC4BE7"/>
    <w:rsid w:val="00DC74CC"/>
    <w:rsid w:val="00DC79BB"/>
    <w:rsid w:val="00DD0715"/>
    <w:rsid w:val="00DD2DC7"/>
    <w:rsid w:val="00DD2F71"/>
    <w:rsid w:val="00DD490C"/>
    <w:rsid w:val="00DD5B15"/>
    <w:rsid w:val="00DD5DB9"/>
    <w:rsid w:val="00DD7131"/>
    <w:rsid w:val="00DD7368"/>
    <w:rsid w:val="00DD7CB7"/>
    <w:rsid w:val="00DD7D1C"/>
    <w:rsid w:val="00DE00F5"/>
    <w:rsid w:val="00DE17D0"/>
    <w:rsid w:val="00DE1A7D"/>
    <w:rsid w:val="00DE219E"/>
    <w:rsid w:val="00DE28FD"/>
    <w:rsid w:val="00DE2C41"/>
    <w:rsid w:val="00DE3C71"/>
    <w:rsid w:val="00DE527D"/>
    <w:rsid w:val="00DE70B5"/>
    <w:rsid w:val="00DE75E2"/>
    <w:rsid w:val="00DF03E7"/>
    <w:rsid w:val="00DF0A0F"/>
    <w:rsid w:val="00DF20ED"/>
    <w:rsid w:val="00DF394A"/>
    <w:rsid w:val="00DF4BCF"/>
    <w:rsid w:val="00DF5E0E"/>
    <w:rsid w:val="00DF621A"/>
    <w:rsid w:val="00DF6482"/>
    <w:rsid w:val="00DF754D"/>
    <w:rsid w:val="00E006CF"/>
    <w:rsid w:val="00E019BE"/>
    <w:rsid w:val="00E02002"/>
    <w:rsid w:val="00E02446"/>
    <w:rsid w:val="00E03952"/>
    <w:rsid w:val="00E03B0C"/>
    <w:rsid w:val="00E04342"/>
    <w:rsid w:val="00E05BBF"/>
    <w:rsid w:val="00E06418"/>
    <w:rsid w:val="00E0694D"/>
    <w:rsid w:val="00E07452"/>
    <w:rsid w:val="00E12030"/>
    <w:rsid w:val="00E13886"/>
    <w:rsid w:val="00E13F93"/>
    <w:rsid w:val="00E140F8"/>
    <w:rsid w:val="00E1544C"/>
    <w:rsid w:val="00E16BEC"/>
    <w:rsid w:val="00E2166E"/>
    <w:rsid w:val="00E21CEC"/>
    <w:rsid w:val="00E2272F"/>
    <w:rsid w:val="00E22B37"/>
    <w:rsid w:val="00E24316"/>
    <w:rsid w:val="00E25AC6"/>
    <w:rsid w:val="00E25BB2"/>
    <w:rsid w:val="00E3229E"/>
    <w:rsid w:val="00E33825"/>
    <w:rsid w:val="00E33B6E"/>
    <w:rsid w:val="00E34D26"/>
    <w:rsid w:val="00E34D58"/>
    <w:rsid w:val="00E350A9"/>
    <w:rsid w:val="00E35E01"/>
    <w:rsid w:val="00E37CC3"/>
    <w:rsid w:val="00E4033F"/>
    <w:rsid w:val="00E4131F"/>
    <w:rsid w:val="00E43367"/>
    <w:rsid w:val="00E4358C"/>
    <w:rsid w:val="00E43C26"/>
    <w:rsid w:val="00E452D8"/>
    <w:rsid w:val="00E46EC0"/>
    <w:rsid w:val="00E46F98"/>
    <w:rsid w:val="00E50218"/>
    <w:rsid w:val="00E50C06"/>
    <w:rsid w:val="00E5384C"/>
    <w:rsid w:val="00E542CF"/>
    <w:rsid w:val="00E54EE6"/>
    <w:rsid w:val="00E568F4"/>
    <w:rsid w:val="00E57072"/>
    <w:rsid w:val="00E612B0"/>
    <w:rsid w:val="00E62133"/>
    <w:rsid w:val="00E629D8"/>
    <w:rsid w:val="00E6352F"/>
    <w:rsid w:val="00E658D9"/>
    <w:rsid w:val="00E67160"/>
    <w:rsid w:val="00E702D6"/>
    <w:rsid w:val="00E72955"/>
    <w:rsid w:val="00E72A7A"/>
    <w:rsid w:val="00E73589"/>
    <w:rsid w:val="00E75620"/>
    <w:rsid w:val="00E77D65"/>
    <w:rsid w:val="00E8012C"/>
    <w:rsid w:val="00E857BB"/>
    <w:rsid w:val="00E8777C"/>
    <w:rsid w:val="00E9278D"/>
    <w:rsid w:val="00E92823"/>
    <w:rsid w:val="00E92B36"/>
    <w:rsid w:val="00E936B8"/>
    <w:rsid w:val="00E93EBE"/>
    <w:rsid w:val="00E941EF"/>
    <w:rsid w:val="00E958AD"/>
    <w:rsid w:val="00E978B1"/>
    <w:rsid w:val="00EA21BA"/>
    <w:rsid w:val="00EA4283"/>
    <w:rsid w:val="00EA683D"/>
    <w:rsid w:val="00EA7B4F"/>
    <w:rsid w:val="00EA7BE6"/>
    <w:rsid w:val="00EB1C1B"/>
    <w:rsid w:val="00EB263F"/>
    <w:rsid w:val="00EB293E"/>
    <w:rsid w:val="00EB31D5"/>
    <w:rsid w:val="00EB3DDD"/>
    <w:rsid w:val="00EB4063"/>
    <w:rsid w:val="00EB461A"/>
    <w:rsid w:val="00EB4E6C"/>
    <w:rsid w:val="00EB5ED7"/>
    <w:rsid w:val="00EB5F38"/>
    <w:rsid w:val="00EC2A63"/>
    <w:rsid w:val="00EC4380"/>
    <w:rsid w:val="00EC4552"/>
    <w:rsid w:val="00EC54DB"/>
    <w:rsid w:val="00EC5BFC"/>
    <w:rsid w:val="00EC70CC"/>
    <w:rsid w:val="00ED10BC"/>
    <w:rsid w:val="00ED1538"/>
    <w:rsid w:val="00ED1862"/>
    <w:rsid w:val="00ED45B1"/>
    <w:rsid w:val="00ED50F4"/>
    <w:rsid w:val="00ED58B5"/>
    <w:rsid w:val="00ED6BAB"/>
    <w:rsid w:val="00ED78AC"/>
    <w:rsid w:val="00ED7A07"/>
    <w:rsid w:val="00EE047B"/>
    <w:rsid w:val="00EE1BDA"/>
    <w:rsid w:val="00EE26D0"/>
    <w:rsid w:val="00EE6CC0"/>
    <w:rsid w:val="00EE71D1"/>
    <w:rsid w:val="00EE72AD"/>
    <w:rsid w:val="00EF0E7A"/>
    <w:rsid w:val="00EF190E"/>
    <w:rsid w:val="00EF2257"/>
    <w:rsid w:val="00EF3DCE"/>
    <w:rsid w:val="00EF5177"/>
    <w:rsid w:val="00EF713D"/>
    <w:rsid w:val="00EF7437"/>
    <w:rsid w:val="00EF7E5C"/>
    <w:rsid w:val="00F018EA"/>
    <w:rsid w:val="00F02C19"/>
    <w:rsid w:val="00F03C1C"/>
    <w:rsid w:val="00F05B49"/>
    <w:rsid w:val="00F061FD"/>
    <w:rsid w:val="00F077AE"/>
    <w:rsid w:val="00F07DA7"/>
    <w:rsid w:val="00F10C2E"/>
    <w:rsid w:val="00F114F2"/>
    <w:rsid w:val="00F11735"/>
    <w:rsid w:val="00F128FB"/>
    <w:rsid w:val="00F138E1"/>
    <w:rsid w:val="00F14687"/>
    <w:rsid w:val="00F20DDA"/>
    <w:rsid w:val="00F2335C"/>
    <w:rsid w:val="00F23626"/>
    <w:rsid w:val="00F260B6"/>
    <w:rsid w:val="00F26509"/>
    <w:rsid w:val="00F26E2D"/>
    <w:rsid w:val="00F276A2"/>
    <w:rsid w:val="00F27744"/>
    <w:rsid w:val="00F31D49"/>
    <w:rsid w:val="00F329E3"/>
    <w:rsid w:val="00F33672"/>
    <w:rsid w:val="00F35340"/>
    <w:rsid w:val="00F374C9"/>
    <w:rsid w:val="00F377E2"/>
    <w:rsid w:val="00F37D48"/>
    <w:rsid w:val="00F4244C"/>
    <w:rsid w:val="00F4394D"/>
    <w:rsid w:val="00F4424A"/>
    <w:rsid w:val="00F443B3"/>
    <w:rsid w:val="00F45CEC"/>
    <w:rsid w:val="00F46127"/>
    <w:rsid w:val="00F47572"/>
    <w:rsid w:val="00F47A15"/>
    <w:rsid w:val="00F50290"/>
    <w:rsid w:val="00F5063E"/>
    <w:rsid w:val="00F54247"/>
    <w:rsid w:val="00F54B70"/>
    <w:rsid w:val="00F54F3E"/>
    <w:rsid w:val="00F5599B"/>
    <w:rsid w:val="00F55C74"/>
    <w:rsid w:val="00F56435"/>
    <w:rsid w:val="00F56C8C"/>
    <w:rsid w:val="00F577B2"/>
    <w:rsid w:val="00F605B1"/>
    <w:rsid w:val="00F60ECF"/>
    <w:rsid w:val="00F61FE5"/>
    <w:rsid w:val="00F6240B"/>
    <w:rsid w:val="00F641B7"/>
    <w:rsid w:val="00F709E9"/>
    <w:rsid w:val="00F7359B"/>
    <w:rsid w:val="00F74D9C"/>
    <w:rsid w:val="00F75A17"/>
    <w:rsid w:val="00F807FB"/>
    <w:rsid w:val="00F82CC6"/>
    <w:rsid w:val="00F83050"/>
    <w:rsid w:val="00F83CD3"/>
    <w:rsid w:val="00F83D64"/>
    <w:rsid w:val="00F84956"/>
    <w:rsid w:val="00F91A9C"/>
    <w:rsid w:val="00F927F0"/>
    <w:rsid w:val="00F92D07"/>
    <w:rsid w:val="00F931BF"/>
    <w:rsid w:val="00F96A00"/>
    <w:rsid w:val="00F979C8"/>
    <w:rsid w:val="00F97F03"/>
    <w:rsid w:val="00FA07AA"/>
    <w:rsid w:val="00FA1943"/>
    <w:rsid w:val="00FA4EE1"/>
    <w:rsid w:val="00FA57C4"/>
    <w:rsid w:val="00FA5BA2"/>
    <w:rsid w:val="00FA789B"/>
    <w:rsid w:val="00FA78AF"/>
    <w:rsid w:val="00FB0A17"/>
    <w:rsid w:val="00FB2AD4"/>
    <w:rsid w:val="00FB304E"/>
    <w:rsid w:val="00FB3C25"/>
    <w:rsid w:val="00FB4B85"/>
    <w:rsid w:val="00FB4B95"/>
    <w:rsid w:val="00FB69E0"/>
    <w:rsid w:val="00FB6A8E"/>
    <w:rsid w:val="00FB6A8F"/>
    <w:rsid w:val="00FB73E7"/>
    <w:rsid w:val="00FB7BB4"/>
    <w:rsid w:val="00FB7CC5"/>
    <w:rsid w:val="00FC0A2D"/>
    <w:rsid w:val="00FC0F67"/>
    <w:rsid w:val="00FC2C6C"/>
    <w:rsid w:val="00FC33CB"/>
    <w:rsid w:val="00FC42E5"/>
    <w:rsid w:val="00FC6414"/>
    <w:rsid w:val="00FC643A"/>
    <w:rsid w:val="00FC6FDB"/>
    <w:rsid w:val="00FC7C78"/>
    <w:rsid w:val="00FD1BA1"/>
    <w:rsid w:val="00FD2FB2"/>
    <w:rsid w:val="00FD4636"/>
    <w:rsid w:val="00FD4FB1"/>
    <w:rsid w:val="00FD5064"/>
    <w:rsid w:val="00FD58C6"/>
    <w:rsid w:val="00FE15C8"/>
    <w:rsid w:val="00FE16DC"/>
    <w:rsid w:val="00FE20E6"/>
    <w:rsid w:val="00FE768A"/>
    <w:rsid w:val="00FE7FC3"/>
    <w:rsid w:val="00FF0E04"/>
    <w:rsid w:val="00FF0FA1"/>
    <w:rsid w:val="00FF5357"/>
    <w:rsid w:val="00FF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6C33F4"/>
  <w15:chartTrackingRefBased/>
  <w15:docId w15:val="{4FF3F5CB-FA90-40EB-B272-BA21FABB4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7AE"/>
  </w:style>
  <w:style w:type="paragraph" w:styleId="Heading1">
    <w:name w:val="heading 1"/>
    <w:basedOn w:val="Normal"/>
    <w:link w:val="Heading1Char"/>
    <w:uiPriority w:val="9"/>
    <w:qFormat/>
    <w:rsid w:val="00C420C8"/>
    <w:pPr>
      <w:keepNext/>
      <w:keepLines/>
      <w:pBdr>
        <w:top w:val="single" w:sz="8" w:space="16" w:color="37B6AE" w:themeColor="accent1"/>
        <w:bottom w:val="single" w:sz="8" w:space="16" w:color="37B6AE" w:themeColor="accent1"/>
      </w:pBd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aps/>
      <w:sz w:val="44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F077AE"/>
    <w:pPr>
      <w:keepNext/>
      <w:keepLines/>
      <w:pBdr>
        <w:top w:val="single" w:sz="8" w:space="6" w:color="37B6AE" w:themeColor="accent1"/>
        <w:bottom w:val="single" w:sz="8" w:space="6" w:color="37B6AE" w:themeColor="accent1"/>
      </w:pBdr>
      <w:spacing w:after="360" w:line="240" w:lineRule="auto"/>
      <w:contextualSpacing/>
      <w:outlineLvl w:val="1"/>
    </w:pPr>
    <w:rPr>
      <w:rFonts w:asciiTheme="majorHAnsi" w:eastAsiaTheme="majorEastAsia" w:hAnsiTheme="majorHAnsi" w:cstheme="majorBidi"/>
      <w:caps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43426C"/>
    <w:pPr>
      <w:keepNext/>
      <w:keepLines/>
      <w:spacing w:after="0"/>
      <w:contextualSpacing/>
      <w:outlineLvl w:val="2"/>
    </w:pPr>
    <w:rPr>
      <w:rFonts w:asciiTheme="majorHAnsi" w:eastAsiaTheme="majorEastAsia" w:hAnsiTheme="majorHAnsi" w:cstheme="majorBidi"/>
      <w:caps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283B81"/>
    <w:pPr>
      <w:keepNext/>
      <w:keepLines/>
      <w:spacing w:before="360" w:after="0"/>
      <w:contextualSpacing/>
      <w:outlineLvl w:val="3"/>
    </w:pPr>
    <w:rPr>
      <w:rFonts w:asciiTheme="majorHAnsi" w:eastAsiaTheme="majorEastAsia" w:hAnsiTheme="majorHAnsi" w:cstheme="majorBidi"/>
      <w:b/>
      <w:iCs/>
      <w:cap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63463"/>
    <w:pPr>
      <w:keepNext/>
      <w:keepLines/>
      <w:spacing w:after="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171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B5A56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171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B5A56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171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171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07A5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7A5"/>
  </w:style>
  <w:style w:type="paragraph" w:styleId="Footer">
    <w:name w:val="footer"/>
    <w:basedOn w:val="Normal"/>
    <w:link w:val="FooterChar"/>
    <w:uiPriority w:val="99"/>
    <w:unhideWhenUsed/>
    <w:rsid w:val="00FE20E6"/>
    <w:pPr>
      <w:spacing w:after="0" w:line="240" w:lineRule="auto"/>
      <w:ind w:right="-331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FE20E6"/>
  </w:style>
  <w:style w:type="table" w:styleId="TableGrid">
    <w:name w:val="Table Grid"/>
    <w:basedOn w:val="TableNormal"/>
    <w:uiPriority w:val="39"/>
    <w:rsid w:val="00385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077AE"/>
    <w:rPr>
      <w:rFonts w:asciiTheme="majorHAnsi" w:eastAsiaTheme="majorEastAsia" w:hAnsiTheme="majorHAnsi" w:cstheme="majorBidi"/>
      <w:caps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053D9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C420C8"/>
    <w:rPr>
      <w:rFonts w:asciiTheme="majorHAnsi" w:eastAsiaTheme="majorEastAsia" w:hAnsiTheme="majorHAnsi" w:cstheme="majorBidi"/>
      <w:caps/>
      <w:sz w:val="4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3426C"/>
    <w:rPr>
      <w:rFonts w:asciiTheme="majorHAnsi" w:eastAsiaTheme="majorEastAsia" w:hAnsiTheme="majorHAnsi" w:cstheme="majorBidi"/>
      <w:caps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83B81"/>
    <w:rPr>
      <w:rFonts w:asciiTheme="majorHAnsi" w:eastAsiaTheme="majorEastAsia" w:hAnsiTheme="majorHAnsi" w:cstheme="majorBidi"/>
      <w:b/>
      <w:iCs/>
      <w:caps/>
    </w:rPr>
  </w:style>
  <w:style w:type="character" w:customStyle="1" w:styleId="Heading5Char">
    <w:name w:val="Heading 5 Char"/>
    <w:basedOn w:val="DefaultParagraphFont"/>
    <w:link w:val="Heading5"/>
    <w:uiPriority w:val="9"/>
    <w:rsid w:val="00463463"/>
    <w:rPr>
      <w:rFonts w:asciiTheme="majorHAnsi" w:eastAsiaTheme="majorEastAsia" w:hAnsiTheme="majorHAnsi" w:cstheme="majorBidi"/>
    </w:rPr>
  </w:style>
  <w:style w:type="paragraph" w:styleId="NoSpacing">
    <w:name w:val="No Spacing"/>
    <w:uiPriority w:val="12"/>
    <w:qFormat/>
    <w:rsid w:val="005A7E57"/>
    <w:pPr>
      <w:spacing w:after="0" w:line="240" w:lineRule="auto"/>
    </w:pPr>
  </w:style>
  <w:style w:type="paragraph" w:customStyle="1" w:styleId="GraphicLine">
    <w:name w:val="Graphic Line"/>
    <w:basedOn w:val="Normal"/>
    <w:next w:val="Normal"/>
    <w:uiPriority w:val="11"/>
    <w:qFormat/>
    <w:rsid w:val="00616FF4"/>
    <w:pPr>
      <w:spacing w:after="0" w:line="240" w:lineRule="auto"/>
    </w:pPr>
    <w:rPr>
      <w:noProof/>
      <w:position w:val="6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rsid w:val="00E941EF"/>
    <w:pPr>
      <w:spacing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E941EF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E941EF"/>
    <w:pPr>
      <w:numPr>
        <w:ilvl w:val="1"/>
      </w:numPr>
      <w:spacing w:after="160"/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941EF"/>
    <w:rPr>
      <w:rFonts w:eastAsiaTheme="minorEastAsia"/>
      <w:color w:val="5A5A5A" w:themeColor="text1" w:themeTint="A5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714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714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841714"/>
  </w:style>
  <w:style w:type="paragraph" w:styleId="BlockText">
    <w:name w:val="Block Text"/>
    <w:basedOn w:val="Normal"/>
    <w:uiPriority w:val="99"/>
    <w:semiHidden/>
    <w:unhideWhenUsed/>
    <w:rsid w:val="00841714"/>
    <w:pPr>
      <w:pBdr>
        <w:top w:val="single" w:sz="2" w:space="10" w:color="37B6AE" w:themeColor="accent1" w:shadow="1" w:frame="1"/>
        <w:left w:val="single" w:sz="2" w:space="10" w:color="37B6AE" w:themeColor="accent1" w:shadow="1" w:frame="1"/>
        <w:bottom w:val="single" w:sz="2" w:space="10" w:color="37B6AE" w:themeColor="accent1" w:shadow="1" w:frame="1"/>
        <w:right w:val="single" w:sz="2" w:space="10" w:color="37B6AE" w:themeColor="accent1" w:shadow="1" w:frame="1"/>
      </w:pBdr>
      <w:ind w:left="1152" w:right="1152"/>
    </w:pPr>
    <w:rPr>
      <w:rFonts w:eastAsiaTheme="minorEastAsia"/>
      <w:i/>
      <w:iCs/>
      <w:color w:val="37B6AE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84171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41714"/>
  </w:style>
  <w:style w:type="paragraph" w:styleId="BodyText2">
    <w:name w:val="Body Text 2"/>
    <w:basedOn w:val="Normal"/>
    <w:link w:val="BodyText2Char"/>
    <w:uiPriority w:val="99"/>
    <w:semiHidden/>
    <w:unhideWhenUsed/>
    <w:rsid w:val="0084171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41714"/>
  </w:style>
  <w:style w:type="paragraph" w:styleId="BodyText3">
    <w:name w:val="Body Text 3"/>
    <w:basedOn w:val="Normal"/>
    <w:link w:val="BodyText3Char"/>
    <w:uiPriority w:val="99"/>
    <w:semiHidden/>
    <w:unhideWhenUsed/>
    <w:rsid w:val="00841714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41714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41714"/>
    <w:pPr>
      <w:spacing w:after="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41714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4171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41714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41714"/>
    <w:pPr>
      <w:spacing w:after="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41714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4171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41714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41714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41714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841714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41714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841714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41714"/>
  </w:style>
  <w:style w:type="table" w:styleId="ColorfulGrid">
    <w:name w:val="Colorful Grid"/>
    <w:basedOn w:val="TableNormal"/>
    <w:uiPriority w:val="73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F2F0" w:themeFill="accent1" w:themeFillTint="33"/>
    </w:tcPr>
    <w:tblStylePr w:type="firstRow">
      <w:rPr>
        <w:b/>
        <w:bCs/>
      </w:rPr>
      <w:tblPr/>
      <w:tcPr>
        <w:shd w:val="clear" w:color="auto" w:fill="ABE5E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E5E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9888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98881" w:themeFill="accent1" w:themeFillShade="BF"/>
      </w:tcPr>
    </w:tblStylePr>
    <w:tblStylePr w:type="band1Vert">
      <w:tblPr/>
      <w:tcPr>
        <w:shd w:val="clear" w:color="auto" w:fill="96DFDA" w:themeFill="accent1" w:themeFillTint="7F"/>
      </w:tcPr>
    </w:tblStylePr>
    <w:tblStylePr w:type="band1Horz">
      <w:tblPr/>
      <w:tcPr>
        <w:shd w:val="clear" w:color="auto" w:fill="96DFD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8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EFEC" w:themeFill="accent1" w:themeFillTint="3F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37B6AE" w:themeColor="accent1"/>
        <w:bottom w:val="single" w:sz="4" w:space="0" w:color="37B6AE" w:themeColor="accent1"/>
        <w:right w:val="single" w:sz="4" w:space="0" w:color="37B6A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8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16D6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16D67" w:themeColor="accent1" w:themeShade="99"/>
          <w:insideV w:val="nil"/>
        </w:tcBorders>
        <w:shd w:val="clear" w:color="auto" w:fill="216D6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6D67" w:themeFill="accent1" w:themeFillShade="99"/>
      </w:tcPr>
    </w:tblStylePr>
    <w:tblStylePr w:type="band1Vert">
      <w:tblPr/>
      <w:tcPr>
        <w:shd w:val="clear" w:color="auto" w:fill="ABE5E1" w:themeFill="accent1" w:themeFillTint="66"/>
      </w:tcPr>
    </w:tblStylePr>
    <w:tblStylePr w:type="band1Horz">
      <w:tblPr/>
      <w:tcPr>
        <w:shd w:val="clear" w:color="auto" w:fill="96DFD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41714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171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1714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17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1714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7B6A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B5A5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9888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9888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888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888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41714"/>
  </w:style>
  <w:style w:type="character" w:customStyle="1" w:styleId="DateChar">
    <w:name w:val="Date Char"/>
    <w:basedOn w:val="DefaultParagraphFont"/>
    <w:link w:val="Date"/>
    <w:uiPriority w:val="99"/>
    <w:semiHidden/>
    <w:rsid w:val="00841714"/>
  </w:style>
  <w:style w:type="paragraph" w:styleId="DocumentMap">
    <w:name w:val="Document Map"/>
    <w:basedOn w:val="Normal"/>
    <w:link w:val="DocumentMapChar"/>
    <w:uiPriority w:val="99"/>
    <w:semiHidden/>
    <w:unhideWhenUsed/>
    <w:rsid w:val="00841714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41714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41714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41714"/>
  </w:style>
  <w:style w:type="character" w:styleId="Emphasis">
    <w:name w:val="Emphasis"/>
    <w:basedOn w:val="DefaultParagraphFont"/>
    <w:uiPriority w:val="20"/>
    <w:semiHidden/>
    <w:unhideWhenUsed/>
    <w:qFormat/>
    <w:rsid w:val="00841714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841714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41714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41714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4171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1714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84171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41714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1714"/>
    <w:rPr>
      <w:szCs w:val="20"/>
    </w:rPr>
  </w:style>
  <w:style w:type="table" w:styleId="GridTable1Light">
    <w:name w:val="Grid Table 1 Light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ABE5E1" w:themeColor="accent1" w:themeTint="66"/>
        <w:left w:val="single" w:sz="4" w:space="0" w:color="ABE5E1" w:themeColor="accent1" w:themeTint="66"/>
        <w:bottom w:val="single" w:sz="4" w:space="0" w:color="ABE5E1" w:themeColor="accent1" w:themeTint="66"/>
        <w:right w:val="single" w:sz="4" w:space="0" w:color="ABE5E1" w:themeColor="accent1" w:themeTint="66"/>
        <w:insideH w:val="single" w:sz="4" w:space="0" w:color="ABE5E1" w:themeColor="accent1" w:themeTint="66"/>
        <w:insideV w:val="single" w:sz="4" w:space="0" w:color="ABE5E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1D9D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D9D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2" w:space="0" w:color="81D9D3" w:themeColor="accent1" w:themeTint="99"/>
        <w:bottom w:val="single" w:sz="2" w:space="0" w:color="81D9D3" w:themeColor="accent1" w:themeTint="99"/>
        <w:insideH w:val="single" w:sz="2" w:space="0" w:color="81D9D3" w:themeColor="accent1" w:themeTint="99"/>
        <w:insideV w:val="single" w:sz="2" w:space="0" w:color="81D9D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D9D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D9D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81D9D3" w:themeColor="accent1" w:themeTint="99"/>
        <w:left w:val="single" w:sz="4" w:space="0" w:color="81D9D3" w:themeColor="accent1" w:themeTint="99"/>
        <w:bottom w:val="single" w:sz="4" w:space="0" w:color="81D9D3" w:themeColor="accent1" w:themeTint="99"/>
        <w:right w:val="single" w:sz="4" w:space="0" w:color="81D9D3" w:themeColor="accent1" w:themeTint="99"/>
        <w:insideH w:val="single" w:sz="4" w:space="0" w:color="81D9D3" w:themeColor="accent1" w:themeTint="99"/>
        <w:insideV w:val="single" w:sz="4" w:space="0" w:color="81D9D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  <w:tblStylePr w:type="neCell">
      <w:tblPr/>
      <w:tcPr>
        <w:tcBorders>
          <w:bottom w:val="single" w:sz="4" w:space="0" w:color="81D9D3" w:themeColor="accent1" w:themeTint="99"/>
        </w:tcBorders>
      </w:tcPr>
    </w:tblStylePr>
    <w:tblStylePr w:type="nwCell">
      <w:tblPr/>
      <w:tcPr>
        <w:tcBorders>
          <w:bottom w:val="single" w:sz="4" w:space="0" w:color="81D9D3" w:themeColor="accent1" w:themeTint="99"/>
        </w:tcBorders>
      </w:tcPr>
    </w:tblStylePr>
    <w:tblStylePr w:type="seCell">
      <w:tblPr/>
      <w:tcPr>
        <w:tcBorders>
          <w:top w:val="single" w:sz="4" w:space="0" w:color="81D9D3" w:themeColor="accent1" w:themeTint="99"/>
        </w:tcBorders>
      </w:tcPr>
    </w:tblStylePr>
    <w:tblStylePr w:type="swCell">
      <w:tblPr/>
      <w:tcPr>
        <w:tcBorders>
          <w:top w:val="single" w:sz="4" w:space="0" w:color="81D9D3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81D9D3" w:themeColor="accent1" w:themeTint="99"/>
        <w:left w:val="single" w:sz="4" w:space="0" w:color="81D9D3" w:themeColor="accent1" w:themeTint="99"/>
        <w:bottom w:val="single" w:sz="4" w:space="0" w:color="81D9D3" w:themeColor="accent1" w:themeTint="99"/>
        <w:right w:val="single" w:sz="4" w:space="0" w:color="81D9D3" w:themeColor="accent1" w:themeTint="99"/>
        <w:insideH w:val="single" w:sz="4" w:space="0" w:color="81D9D3" w:themeColor="accent1" w:themeTint="99"/>
        <w:insideV w:val="single" w:sz="4" w:space="0" w:color="81D9D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B6AE" w:themeColor="accent1"/>
          <w:left w:val="single" w:sz="4" w:space="0" w:color="37B6AE" w:themeColor="accent1"/>
          <w:bottom w:val="single" w:sz="4" w:space="0" w:color="37B6AE" w:themeColor="accent1"/>
          <w:right w:val="single" w:sz="4" w:space="0" w:color="37B6AE" w:themeColor="accent1"/>
          <w:insideH w:val="nil"/>
          <w:insideV w:val="nil"/>
        </w:tcBorders>
        <w:shd w:val="clear" w:color="auto" w:fill="37B6AE" w:themeFill="accent1"/>
      </w:tcPr>
    </w:tblStylePr>
    <w:tblStylePr w:type="lastRow">
      <w:rPr>
        <w:b/>
        <w:bCs/>
      </w:rPr>
      <w:tblPr/>
      <w:tcPr>
        <w:tcBorders>
          <w:top w:val="double" w:sz="4" w:space="0" w:color="37B6A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2F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B6A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B6A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7B6A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7B6AE" w:themeFill="accent1"/>
      </w:tcPr>
    </w:tblStylePr>
    <w:tblStylePr w:type="band1Vert">
      <w:tblPr/>
      <w:tcPr>
        <w:shd w:val="clear" w:color="auto" w:fill="ABE5E1" w:themeFill="accent1" w:themeFillTint="66"/>
      </w:tcPr>
    </w:tblStylePr>
    <w:tblStylePr w:type="band1Horz">
      <w:tblPr/>
      <w:tcPr>
        <w:shd w:val="clear" w:color="auto" w:fill="ABE5E1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41714"/>
    <w:pPr>
      <w:spacing w:after="0" w:line="240" w:lineRule="auto"/>
    </w:pPr>
    <w:rPr>
      <w:color w:val="298881" w:themeColor="accent1" w:themeShade="BF"/>
    </w:rPr>
    <w:tblPr>
      <w:tblStyleRowBandSize w:val="1"/>
      <w:tblStyleColBandSize w:val="1"/>
      <w:tblBorders>
        <w:top w:val="single" w:sz="4" w:space="0" w:color="81D9D3" w:themeColor="accent1" w:themeTint="99"/>
        <w:left w:val="single" w:sz="4" w:space="0" w:color="81D9D3" w:themeColor="accent1" w:themeTint="99"/>
        <w:bottom w:val="single" w:sz="4" w:space="0" w:color="81D9D3" w:themeColor="accent1" w:themeTint="99"/>
        <w:right w:val="single" w:sz="4" w:space="0" w:color="81D9D3" w:themeColor="accent1" w:themeTint="99"/>
        <w:insideH w:val="single" w:sz="4" w:space="0" w:color="81D9D3" w:themeColor="accent1" w:themeTint="99"/>
        <w:insideV w:val="single" w:sz="4" w:space="0" w:color="81D9D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1D9D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D9D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41714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4171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4171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4171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4171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41714"/>
    <w:pPr>
      <w:spacing w:after="0" w:line="240" w:lineRule="auto"/>
    </w:pPr>
    <w:rPr>
      <w:color w:val="298881" w:themeColor="accent1" w:themeShade="BF"/>
    </w:rPr>
    <w:tblPr>
      <w:tblStyleRowBandSize w:val="1"/>
      <w:tblStyleColBandSize w:val="1"/>
      <w:tblBorders>
        <w:top w:val="single" w:sz="4" w:space="0" w:color="81D9D3" w:themeColor="accent1" w:themeTint="99"/>
        <w:left w:val="single" w:sz="4" w:space="0" w:color="81D9D3" w:themeColor="accent1" w:themeTint="99"/>
        <w:bottom w:val="single" w:sz="4" w:space="0" w:color="81D9D3" w:themeColor="accent1" w:themeTint="99"/>
        <w:right w:val="single" w:sz="4" w:space="0" w:color="81D9D3" w:themeColor="accent1" w:themeTint="99"/>
        <w:insideH w:val="single" w:sz="4" w:space="0" w:color="81D9D3" w:themeColor="accent1" w:themeTint="99"/>
        <w:insideV w:val="single" w:sz="4" w:space="0" w:color="81D9D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  <w:tblStylePr w:type="neCell">
      <w:tblPr/>
      <w:tcPr>
        <w:tcBorders>
          <w:bottom w:val="single" w:sz="4" w:space="0" w:color="81D9D3" w:themeColor="accent1" w:themeTint="99"/>
        </w:tcBorders>
      </w:tcPr>
    </w:tblStylePr>
    <w:tblStylePr w:type="nwCell">
      <w:tblPr/>
      <w:tcPr>
        <w:tcBorders>
          <w:bottom w:val="single" w:sz="4" w:space="0" w:color="81D9D3" w:themeColor="accent1" w:themeTint="99"/>
        </w:tcBorders>
      </w:tcPr>
    </w:tblStylePr>
    <w:tblStylePr w:type="seCell">
      <w:tblPr/>
      <w:tcPr>
        <w:tcBorders>
          <w:top w:val="single" w:sz="4" w:space="0" w:color="81D9D3" w:themeColor="accent1" w:themeTint="99"/>
        </w:tcBorders>
      </w:tcPr>
    </w:tblStylePr>
    <w:tblStylePr w:type="swCell">
      <w:tblPr/>
      <w:tcPr>
        <w:tcBorders>
          <w:top w:val="single" w:sz="4" w:space="0" w:color="81D9D3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41714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4171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4171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4171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4171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6Char">
    <w:name w:val="Heading 6 Char"/>
    <w:basedOn w:val="DefaultParagraphFont"/>
    <w:link w:val="Heading6"/>
    <w:uiPriority w:val="9"/>
    <w:semiHidden/>
    <w:rsid w:val="00841714"/>
    <w:rPr>
      <w:rFonts w:asciiTheme="majorHAnsi" w:eastAsiaTheme="majorEastAsia" w:hAnsiTheme="majorHAnsi" w:cstheme="majorBidi"/>
      <w:color w:val="1B5A56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1714"/>
    <w:rPr>
      <w:rFonts w:asciiTheme="majorHAnsi" w:eastAsiaTheme="majorEastAsia" w:hAnsiTheme="majorHAnsi" w:cstheme="majorBidi"/>
      <w:i/>
      <w:iCs/>
      <w:color w:val="1B5A56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1714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1714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841714"/>
  </w:style>
  <w:style w:type="paragraph" w:styleId="HTMLAddress">
    <w:name w:val="HTML Address"/>
    <w:basedOn w:val="Normal"/>
    <w:link w:val="HTMLAddressChar"/>
    <w:uiPriority w:val="99"/>
    <w:semiHidden/>
    <w:unhideWhenUsed/>
    <w:rsid w:val="00841714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41714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841714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841714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841714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841714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41714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41714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841714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841714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841714"/>
    <w:rPr>
      <w:i/>
      <w:iCs/>
    </w:rPr>
  </w:style>
  <w:style w:type="character" w:styleId="Hyperlink">
    <w:name w:val="Hyperlink"/>
    <w:basedOn w:val="DefaultParagraphFont"/>
    <w:uiPriority w:val="99"/>
    <w:unhideWhenUsed/>
    <w:rsid w:val="00841714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41714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841714"/>
    <w:rPr>
      <w:i/>
      <w:iCs/>
      <w:color w:val="37B6AE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841714"/>
    <w:pPr>
      <w:pBdr>
        <w:top w:val="single" w:sz="4" w:space="10" w:color="37B6AE" w:themeColor="accent1"/>
        <w:bottom w:val="single" w:sz="4" w:space="10" w:color="37B6AE" w:themeColor="accent1"/>
      </w:pBdr>
      <w:spacing w:before="360" w:after="360"/>
      <w:ind w:left="864" w:right="864"/>
    </w:pPr>
    <w:rPr>
      <w:i/>
      <w:iCs/>
      <w:color w:val="37B6A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41714"/>
    <w:rPr>
      <w:i/>
      <w:iCs/>
      <w:color w:val="37B6AE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841714"/>
    <w:rPr>
      <w:b/>
      <w:bCs/>
      <w:smallCaps/>
      <w:color w:val="37B6AE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37B6AE" w:themeColor="accent1"/>
        <w:left w:val="single" w:sz="8" w:space="0" w:color="37B6AE" w:themeColor="accent1"/>
        <w:bottom w:val="single" w:sz="8" w:space="0" w:color="37B6AE" w:themeColor="accent1"/>
        <w:right w:val="single" w:sz="8" w:space="0" w:color="37B6AE" w:themeColor="accent1"/>
        <w:insideH w:val="single" w:sz="8" w:space="0" w:color="37B6AE" w:themeColor="accent1"/>
        <w:insideV w:val="single" w:sz="8" w:space="0" w:color="37B6A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18" w:space="0" w:color="37B6AE" w:themeColor="accent1"/>
          <w:right w:val="single" w:sz="8" w:space="0" w:color="37B6AE" w:themeColor="accent1"/>
          <w:insideH w:val="nil"/>
          <w:insideV w:val="single" w:sz="8" w:space="0" w:color="37B6A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  <w:insideH w:val="nil"/>
          <w:insideV w:val="single" w:sz="8" w:space="0" w:color="37B6A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</w:tcBorders>
      </w:tcPr>
    </w:tblStylePr>
    <w:tblStylePr w:type="band1Vert"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</w:tcBorders>
        <w:shd w:val="clear" w:color="auto" w:fill="CBEFEC" w:themeFill="accent1" w:themeFillTint="3F"/>
      </w:tcPr>
    </w:tblStylePr>
    <w:tblStylePr w:type="band1Horz"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  <w:insideV w:val="single" w:sz="8" w:space="0" w:color="37B6AE" w:themeColor="accent1"/>
        </w:tcBorders>
        <w:shd w:val="clear" w:color="auto" w:fill="CBEFEC" w:themeFill="accent1" w:themeFillTint="3F"/>
      </w:tcPr>
    </w:tblStylePr>
    <w:tblStylePr w:type="band2Horz"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  <w:insideV w:val="single" w:sz="8" w:space="0" w:color="37B6AE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37B6AE" w:themeColor="accent1"/>
        <w:left w:val="single" w:sz="8" w:space="0" w:color="37B6AE" w:themeColor="accent1"/>
        <w:bottom w:val="single" w:sz="8" w:space="0" w:color="37B6AE" w:themeColor="accent1"/>
        <w:right w:val="single" w:sz="8" w:space="0" w:color="37B6A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B6A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</w:tcBorders>
      </w:tcPr>
    </w:tblStylePr>
    <w:tblStylePr w:type="band1Horz"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84171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841714"/>
    <w:pPr>
      <w:spacing w:after="0" w:line="240" w:lineRule="auto"/>
    </w:pPr>
    <w:rPr>
      <w:color w:val="298881" w:themeColor="accent1" w:themeShade="BF"/>
    </w:rPr>
    <w:tblPr>
      <w:tblStyleRowBandSize w:val="1"/>
      <w:tblStyleColBandSize w:val="1"/>
      <w:tblBorders>
        <w:top w:val="single" w:sz="8" w:space="0" w:color="37B6AE" w:themeColor="accent1"/>
        <w:bottom w:val="single" w:sz="8" w:space="0" w:color="37B6A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B6AE" w:themeColor="accent1"/>
          <w:left w:val="nil"/>
          <w:bottom w:val="single" w:sz="8" w:space="0" w:color="37B6A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B6AE" w:themeColor="accent1"/>
          <w:left w:val="nil"/>
          <w:bottom w:val="single" w:sz="8" w:space="0" w:color="37B6A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F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EFEC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841714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84171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84171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84171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84171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41714"/>
  </w:style>
  <w:style w:type="paragraph" w:styleId="List">
    <w:name w:val="List"/>
    <w:basedOn w:val="Normal"/>
    <w:uiPriority w:val="99"/>
    <w:semiHidden/>
    <w:unhideWhenUsed/>
    <w:rsid w:val="00841714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841714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841714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841714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841714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841714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41714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41714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41714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41714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841714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41714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41714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41714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41714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841714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41714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41714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41714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41714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841714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D9D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D9D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81D9D3" w:themeColor="accent1" w:themeTint="99"/>
        <w:bottom w:val="single" w:sz="4" w:space="0" w:color="81D9D3" w:themeColor="accent1" w:themeTint="99"/>
        <w:insideH w:val="single" w:sz="4" w:space="0" w:color="81D9D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37B6AE" w:themeColor="accent1"/>
        <w:left w:val="single" w:sz="4" w:space="0" w:color="37B6AE" w:themeColor="accent1"/>
        <w:bottom w:val="single" w:sz="4" w:space="0" w:color="37B6AE" w:themeColor="accent1"/>
        <w:right w:val="single" w:sz="4" w:space="0" w:color="37B6A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7B6AE" w:themeFill="accent1"/>
      </w:tcPr>
    </w:tblStylePr>
    <w:tblStylePr w:type="lastRow">
      <w:rPr>
        <w:b/>
        <w:bCs/>
      </w:rPr>
      <w:tblPr/>
      <w:tcPr>
        <w:tcBorders>
          <w:top w:val="double" w:sz="4" w:space="0" w:color="37B6A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7B6AE" w:themeColor="accent1"/>
          <w:right w:val="single" w:sz="4" w:space="0" w:color="37B6AE" w:themeColor="accent1"/>
        </w:tcBorders>
      </w:tcPr>
    </w:tblStylePr>
    <w:tblStylePr w:type="band1Horz">
      <w:tblPr/>
      <w:tcPr>
        <w:tcBorders>
          <w:top w:val="single" w:sz="4" w:space="0" w:color="37B6AE" w:themeColor="accent1"/>
          <w:bottom w:val="single" w:sz="4" w:space="0" w:color="37B6A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7B6AE" w:themeColor="accent1"/>
          <w:left w:val="nil"/>
        </w:tcBorders>
      </w:tcPr>
    </w:tblStylePr>
    <w:tblStylePr w:type="swCell">
      <w:tblPr/>
      <w:tcPr>
        <w:tcBorders>
          <w:top w:val="double" w:sz="4" w:space="0" w:color="37B6AE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81D9D3" w:themeColor="accent1" w:themeTint="99"/>
        <w:left w:val="single" w:sz="4" w:space="0" w:color="81D9D3" w:themeColor="accent1" w:themeTint="99"/>
        <w:bottom w:val="single" w:sz="4" w:space="0" w:color="81D9D3" w:themeColor="accent1" w:themeTint="99"/>
        <w:right w:val="single" w:sz="4" w:space="0" w:color="81D9D3" w:themeColor="accent1" w:themeTint="99"/>
        <w:insideH w:val="single" w:sz="4" w:space="0" w:color="81D9D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B6AE" w:themeColor="accent1"/>
          <w:left w:val="single" w:sz="4" w:space="0" w:color="37B6AE" w:themeColor="accent1"/>
          <w:bottom w:val="single" w:sz="4" w:space="0" w:color="37B6AE" w:themeColor="accent1"/>
          <w:right w:val="single" w:sz="4" w:space="0" w:color="37B6AE" w:themeColor="accent1"/>
          <w:insideH w:val="nil"/>
        </w:tcBorders>
        <w:shd w:val="clear" w:color="auto" w:fill="37B6AE" w:themeFill="accent1"/>
      </w:tcPr>
    </w:tblStylePr>
    <w:tblStylePr w:type="lastRow">
      <w:rPr>
        <w:b/>
        <w:bCs/>
      </w:rPr>
      <w:tblPr/>
      <w:tcPr>
        <w:tcBorders>
          <w:top w:val="double" w:sz="4" w:space="0" w:color="81D9D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7B6AE" w:themeColor="accent1"/>
        <w:left w:val="single" w:sz="24" w:space="0" w:color="37B6AE" w:themeColor="accent1"/>
        <w:bottom w:val="single" w:sz="24" w:space="0" w:color="37B6AE" w:themeColor="accent1"/>
        <w:right w:val="single" w:sz="24" w:space="0" w:color="37B6AE" w:themeColor="accent1"/>
      </w:tblBorders>
    </w:tblPr>
    <w:tcPr>
      <w:shd w:val="clear" w:color="auto" w:fill="37B6A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41714"/>
    <w:pPr>
      <w:spacing w:after="0" w:line="240" w:lineRule="auto"/>
    </w:pPr>
    <w:rPr>
      <w:color w:val="298881" w:themeColor="accent1" w:themeShade="BF"/>
    </w:rPr>
    <w:tblPr>
      <w:tblStyleRowBandSize w:val="1"/>
      <w:tblStyleColBandSize w:val="1"/>
      <w:tblBorders>
        <w:top w:val="single" w:sz="4" w:space="0" w:color="37B6AE" w:themeColor="accent1"/>
        <w:bottom w:val="single" w:sz="4" w:space="0" w:color="37B6A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7B6A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7B6A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41714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4171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4171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4171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4171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41714"/>
    <w:pPr>
      <w:spacing w:after="0" w:line="240" w:lineRule="auto"/>
    </w:pPr>
    <w:rPr>
      <w:color w:val="29888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7B6A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7B6A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7B6A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7B6A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41714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4171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4171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4171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4171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84171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41714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61CFC8" w:themeColor="accent1" w:themeTint="BF"/>
        <w:left w:val="single" w:sz="8" w:space="0" w:color="61CFC8" w:themeColor="accent1" w:themeTint="BF"/>
        <w:bottom w:val="single" w:sz="8" w:space="0" w:color="61CFC8" w:themeColor="accent1" w:themeTint="BF"/>
        <w:right w:val="single" w:sz="8" w:space="0" w:color="61CFC8" w:themeColor="accent1" w:themeTint="BF"/>
        <w:insideH w:val="single" w:sz="8" w:space="0" w:color="61CFC8" w:themeColor="accent1" w:themeTint="BF"/>
        <w:insideV w:val="single" w:sz="8" w:space="0" w:color="61CFC8" w:themeColor="accent1" w:themeTint="BF"/>
      </w:tblBorders>
    </w:tblPr>
    <w:tcPr>
      <w:shd w:val="clear" w:color="auto" w:fill="CBEF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1CFC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DFDA" w:themeFill="accent1" w:themeFillTint="7F"/>
      </w:tcPr>
    </w:tblStylePr>
    <w:tblStylePr w:type="band1Horz">
      <w:tblPr/>
      <w:tcPr>
        <w:shd w:val="clear" w:color="auto" w:fill="96DFD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7B6AE" w:themeColor="accent1"/>
        <w:left w:val="single" w:sz="8" w:space="0" w:color="37B6AE" w:themeColor="accent1"/>
        <w:bottom w:val="single" w:sz="8" w:space="0" w:color="37B6AE" w:themeColor="accent1"/>
        <w:right w:val="single" w:sz="8" w:space="0" w:color="37B6AE" w:themeColor="accent1"/>
        <w:insideH w:val="single" w:sz="8" w:space="0" w:color="37B6AE" w:themeColor="accent1"/>
        <w:insideV w:val="single" w:sz="8" w:space="0" w:color="37B6AE" w:themeColor="accent1"/>
      </w:tblBorders>
    </w:tblPr>
    <w:tcPr>
      <w:shd w:val="clear" w:color="auto" w:fill="CBEF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8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F2F0" w:themeFill="accent1" w:themeFillTint="33"/>
      </w:tcPr>
    </w:tblStylePr>
    <w:tblStylePr w:type="band1Vert">
      <w:tblPr/>
      <w:tcPr>
        <w:shd w:val="clear" w:color="auto" w:fill="96DFDA" w:themeFill="accent1" w:themeFillTint="7F"/>
      </w:tcPr>
    </w:tblStylePr>
    <w:tblStylePr w:type="band1Horz">
      <w:tblPr/>
      <w:tcPr>
        <w:tcBorders>
          <w:insideH w:val="single" w:sz="6" w:space="0" w:color="37B6AE" w:themeColor="accent1"/>
          <w:insideV w:val="single" w:sz="6" w:space="0" w:color="37B6AE" w:themeColor="accent1"/>
        </w:tcBorders>
        <w:shd w:val="clear" w:color="auto" w:fill="96DFD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EF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7B6A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7B6A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7B6A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7B6A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DFD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DFD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7B6AE" w:themeColor="accent1"/>
        <w:bottom w:val="single" w:sz="8" w:space="0" w:color="37B6A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7B6AE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7B6AE" w:themeColor="accent1"/>
          <w:bottom w:val="single" w:sz="8" w:space="0" w:color="37B6A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7B6AE" w:themeColor="accent1"/>
          <w:bottom w:val="single" w:sz="8" w:space="0" w:color="37B6AE" w:themeColor="accent1"/>
        </w:tcBorders>
      </w:tcPr>
    </w:tblStylePr>
    <w:tblStylePr w:type="band1Vert">
      <w:tblPr/>
      <w:tcPr>
        <w:shd w:val="clear" w:color="auto" w:fill="CBEFEC" w:themeFill="accent1" w:themeFillTint="3F"/>
      </w:tcPr>
    </w:tblStylePr>
    <w:tblStylePr w:type="band1Horz">
      <w:tblPr/>
      <w:tcPr>
        <w:shd w:val="clear" w:color="auto" w:fill="CBEFEC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7B6AE" w:themeColor="accent1"/>
        <w:left w:val="single" w:sz="8" w:space="0" w:color="37B6AE" w:themeColor="accent1"/>
        <w:bottom w:val="single" w:sz="8" w:space="0" w:color="37B6AE" w:themeColor="accent1"/>
        <w:right w:val="single" w:sz="8" w:space="0" w:color="37B6A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7B6A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7B6A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7B6A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F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EF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61CFC8" w:themeColor="accent1" w:themeTint="BF"/>
        <w:left w:val="single" w:sz="8" w:space="0" w:color="61CFC8" w:themeColor="accent1" w:themeTint="BF"/>
        <w:bottom w:val="single" w:sz="8" w:space="0" w:color="61CFC8" w:themeColor="accent1" w:themeTint="BF"/>
        <w:right w:val="single" w:sz="8" w:space="0" w:color="61CFC8" w:themeColor="accent1" w:themeTint="BF"/>
        <w:insideH w:val="single" w:sz="8" w:space="0" w:color="61CFC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1CFC8" w:themeColor="accent1" w:themeTint="BF"/>
          <w:left w:val="single" w:sz="8" w:space="0" w:color="61CFC8" w:themeColor="accent1" w:themeTint="BF"/>
          <w:bottom w:val="single" w:sz="8" w:space="0" w:color="61CFC8" w:themeColor="accent1" w:themeTint="BF"/>
          <w:right w:val="single" w:sz="8" w:space="0" w:color="61CFC8" w:themeColor="accent1" w:themeTint="BF"/>
          <w:insideH w:val="nil"/>
          <w:insideV w:val="nil"/>
        </w:tcBorders>
        <w:shd w:val="clear" w:color="auto" w:fill="37B6A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CFC8" w:themeColor="accent1" w:themeTint="BF"/>
          <w:left w:val="single" w:sz="8" w:space="0" w:color="61CFC8" w:themeColor="accent1" w:themeTint="BF"/>
          <w:bottom w:val="single" w:sz="8" w:space="0" w:color="61CFC8" w:themeColor="accent1" w:themeTint="BF"/>
          <w:right w:val="single" w:sz="8" w:space="0" w:color="61CFC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F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EF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7B6A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B6A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7B6A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4171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4171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841714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41714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41714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41714"/>
  </w:style>
  <w:style w:type="character" w:styleId="PageNumber">
    <w:name w:val="page number"/>
    <w:basedOn w:val="DefaultParagraphFont"/>
    <w:uiPriority w:val="99"/>
    <w:semiHidden/>
    <w:unhideWhenUsed/>
    <w:rsid w:val="00841714"/>
  </w:style>
  <w:style w:type="table" w:styleId="PlainTable1">
    <w:name w:val="Plain Table 1"/>
    <w:basedOn w:val="TableNormal"/>
    <w:uiPriority w:val="41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841714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41714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841714"/>
    <w:pPr>
      <w:spacing w:before="200" w:after="16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41714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4171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41714"/>
  </w:style>
  <w:style w:type="paragraph" w:styleId="Signature">
    <w:name w:val="Signature"/>
    <w:basedOn w:val="Normal"/>
    <w:link w:val="SignatureChar"/>
    <w:uiPriority w:val="99"/>
    <w:semiHidden/>
    <w:unhideWhenUsed/>
    <w:rsid w:val="00841714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41714"/>
  </w:style>
  <w:style w:type="character" w:styleId="Strong">
    <w:name w:val="Strong"/>
    <w:basedOn w:val="DefaultParagraphFont"/>
    <w:uiPriority w:val="22"/>
    <w:semiHidden/>
    <w:unhideWhenUsed/>
    <w:qFormat/>
    <w:rsid w:val="00841714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84171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841714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84171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4171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4171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4171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4171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4171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4171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4171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4171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4171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4171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4171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4171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4171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4171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4171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4171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4171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4171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4171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4171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417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417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4171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4171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417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84171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4171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4171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417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4171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4171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4171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4171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41714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41714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84171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4171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4171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417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4171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4171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41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4171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4171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4171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84171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41714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84171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41714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41714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41714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41714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41714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41714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41714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41714"/>
    <w:pPr>
      <w:pBdr>
        <w:top w:val="none" w:sz="0" w:space="0" w:color="auto"/>
        <w:bottom w:val="none" w:sz="0" w:space="0" w:color="auto"/>
      </w:pBdr>
      <w:spacing w:before="240" w:line="259" w:lineRule="auto"/>
      <w:contextualSpacing w:val="0"/>
      <w:outlineLvl w:val="9"/>
    </w:pPr>
    <w:rPr>
      <w:caps w:val="0"/>
      <w:color w:val="298881" w:themeColor="accent1" w:themeShade="BF"/>
      <w:sz w:val="32"/>
    </w:rPr>
  </w:style>
  <w:style w:type="paragraph" w:customStyle="1" w:styleId="Graphic">
    <w:name w:val="Graphic"/>
    <w:basedOn w:val="Normal"/>
    <w:next w:val="Heading3"/>
    <w:link w:val="GraphicChar"/>
    <w:uiPriority w:val="10"/>
    <w:qFormat/>
    <w:rsid w:val="00C420C8"/>
    <w:pPr>
      <w:spacing w:before="320" w:after="80"/>
    </w:pPr>
  </w:style>
  <w:style w:type="character" w:customStyle="1" w:styleId="GraphicChar">
    <w:name w:val="Graphic Char"/>
    <w:basedOn w:val="DefaultParagraphFont"/>
    <w:link w:val="Graphic"/>
    <w:uiPriority w:val="10"/>
    <w:rsid w:val="00C420C8"/>
  </w:style>
  <w:style w:type="paragraph" w:customStyle="1" w:styleId="Initials">
    <w:name w:val="Initials"/>
    <w:basedOn w:val="Normal"/>
    <w:next w:val="Heading3"/>
    <w:uiPriority w:val="1"/>
    <w:qFormat/>
    <w:rsid w:val="003D19A0"/>
    <w:pPr>
      <w:spacing w:after="1480" w:line="240" w:lineRule="auto"/>
      <w:ind w:left="144" w:right="360"/>
      <w:contextualSpacing/>
    </w:pPr>
    <w:rPr>
      <w:rFonts w:asciiTheme="majorHAnsi" w:hAnsiTheme="majorHAnsi"/>
      <w:caps/>
      <w:color w:val="37B6AE" w:themeColor="accent1"/>
      <w:sz w:val="11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626E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D3107F"/>
    <w:rPr>
      <w:color w:val="605E5C"/>
      <w:shd w:val="clear" w:color="auto" w:fill="E1DFD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E26C4"/>
    <w:pPr>
      <w:pBdr>
        <w:bottom w:val="single" w:sz="6" w:space="1" w:color="auto"/>
      </w:pBdr>
      <w:spacing w:after="0" w:line="240" w:lineRule="auto"/>
    </w:pPr>
    <w:rPr>
      <w:rFonts w:ascii="Arial" w:eastAsia="Times New Roman" w:hAnsi="Arial" w:cs="Arial"/>
      <w:vanish/>
      <w:sz w:val="16"/>
      <w:szCs w:val="16"/>
      <w:lang w:val="en-GB"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E26C4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E26C4"/>
    <w:pPr>
      <w:pBdr>
        <w:top w:val="single" w:sz="6" w:space="1" w:color="auto"/>
      </w:pBdr>
      <w:spacing w:after="0" w:line="240" w:lineRule="auto"/>
    </w:pPr>
    <w:rPr>
      <w:rFonts w:ascii="Arial" w:eastAsia="Times New Roman" w:hAnsi="Arial" w:cs="Arial"/>
      <w:vanish/>
      <w:sz w:val="16"/>
      <w:szCs w:val="16"/>
      <w:lang w:val="en-GB"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E26C4"/>
    <w:rPr>
      <w:rFonts w:ascii="Arial" w:eastAsia="Times New Roman" w:hAnsi="Arial" w:cs="Arial"/>
      <w:vanish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974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52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4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71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6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39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86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53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2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3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10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40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09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5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517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35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0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1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236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6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8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21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59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079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379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2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82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78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94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9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3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20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31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4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6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52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43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03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46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3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49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27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25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6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n.wikipedia.org/wiki/File:Linkedin_icon.svg" TargetMode="External"/><Relationship Id="rId18" Type="http://schemas.openxmlformats.org/officeDocument/2006/relationships/image" Target="media/image50.pn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40.svg"/><Relationship Id="rId2" Type="http://schemas.openxmlformats.org/officeDocument/2006/relationships/numbering" Target="numbering.xml"/><Relationship Id="rId16" Type="http://schemas.openxmlformats.org/officeDocument/2006/relationships/image" Target="media/image30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image" Target="media/image20.sv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s://en.wikipedia.org/wiki/File:Linkedin_icon.sv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bzsm2\AppData\Roaming\Microsoft\Templates\Creative%20resume,%20designed%20by%20MOO.dotx" TargetMode="Externa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7B6A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A29C4-4C6F-4D9F-94FA-7B5FD766B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Creative resume, designed by MOO</Template>
  <TotalTime>0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Marwaha Sapna</dc:creator>
  <cp:keywords/>
  <dc:description/>
  <cp:lastModifiedBy>Nicole Van der Westhuyzen</cp:lastModifiedBy>
  <cp:revision>2</cp:revision>
  <cp:lastPrinted>2020-06-14T20:04:00Z</cp:lastPrinted>
  <dcterms:created xsi:type="dcterms:W3CDTF">2021-04-19T13:10:00Z</dcterms:created>
  <dcterms:modified xsi:type="dcterms:W3CDTF">2021-04-19T13:10:00Z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